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E0D1" w14:textId="77777777" w:rsidR="00EE58D3" w:rsidRPr="00EE58D3" w:rsidRDefault="00EE58D3" w:rsidP="00EE58D3">
      <w:pPr>
        <w:jc w:val="both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DECLARATION OF PARTICIPATION IN SEMINARS OR WORKSHOPS</w:t>
      </w:r>
    </w:p>
    <w:p w14:paraId="06306616" w14:textId="77777777" w:rsidR="00EE58D3" w:rsidRDefault="00EE58D3" w:rsidP="00EE58D3">
      <w:pPr>
        <w:jc w:val="center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SELF-CERTIFICATION DECLARATION</w:t>
      </w:r>
      <w:r w:rsidRPr="00EE58D3">
        <w:rPr>
          <w:sz w:val="28"/>
          <w:szCs w:val="28"/>
          <w:lang w:val="en-GB"/>
        </w:rPr>
        <w:br/>
        <w:t>(Art. 46 of Presidential Decree no. 445 of 28 December 2000)</w:t>
      </w:r>
      <w:r w:rsidRPr="00EE58D3">
        <w:rPr>
          <w:sz w:val="28"/>
          <w:szCs w:val="28"/>
          <w:lang w:val="en-GB"/>
        </w:rPr>
        <w:br/>
      </w:r>
    </w:p>
    <w:p w14:paraId="400D8BC4" w14:textId="2A75D9C7" w:rsidR="00EE58D3" w:rsidRPr="00EE58D3" w:rsidRDefault="00EE58D3" w:rsidP="00EE58D3">
      <w:pPr>
        <w:jc w:val="center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AFFIDAVIT (DECLARATION IN LIEU OF NOTORIETY)</w:t>
      </w:r>
      <w:r w:rsidRPr="00EE58D3">
        <w:rPr>
          <w:sz w:val="28"/>
          <w:szCs w:val="28"/>
          <w:lang w:val="en-GB"/>
        </w:rPr>
        <w:br/>
        <w:t>(Art. 47 of Presidential Decree no. 445 of 28 December 2000)</w:t>
      </w:r>
    </w:p>
    <w:p w14:paraId="62B7AFE0" w14:textId="77777777" w:rsidR="00EE58D3" w:rsidRPr="00EE58D3" w:rsidRDefault="00EE58D3" w:rsidP="00EE58D3">
      <w:pPr>
        <w:jc w:val="both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The undersigned _________________________, born in __________________ on __________,</w:t>
      </w:r>
      <w:r w:rsidRPr="00EE58D3">
        <w:rPr>
          <w:sz w:val="28"/>
          <w:szCs w:val="28"/>
          <w:lang w:val="en-GB"/>
        </w:rPr>
        <w:br/>
        <w:t>tax code _________________________, registration number ____________________</w:t>
      </w:r>
    </w:p>
    <w:p w14:paraId="3BE2FDC4" w14:textId="77777777" w:rsidR="00EE58D3" w:rsidRPr="00EE58D3" w:rsidRDefault="00EE58D3" w:rsidP="00EE58D3">
      <w:pPr>
        <w:jc w:val="center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DECLARES</w:t>
      </w:r>
      <w:r w:rsidRPr="00EE58D3">
        <w:rPr>
          <w:sz w:val="28"/>
          <w:szCs w:val="28"/>
          <w:lang w:val="en-GB"/>
        </w:rPr>
        <w:br/>
        <w:t>under their own responsibility</w:t>
      </w:r>
    </w:p>
    <w:p w14:paraId="0E2E166E" w14:textId="77777777" w:rsidR="00EE58D3" w:rsidRPr="00EE58D3" w:rsidRDefault="00EE58D3" w:rsidP="00EE58D3">
      <w:pPr>
        <w:jc w:val="both"/>
        <w:rPr>
          <w:sz w:val="28"/>
          <w:szCs w:val="28"/>
          <w:lang w:val="en-GB"/>
        </w:rPr>
      </w:pPr>
      <w:r w:rsidRPr="00EE58D3">
        <w:rPr>
          <w:sz w:val="28"/>
          <w:szCs w:val="28"/>
          <w:lang w:val="en-GB"/>
        </w:rPr>
        <w:t>that they have participated at the University of Tuscia in the following seminars/conferences/workshops:</w:t>
      </w:r>
    </w:p>
    <w:p w14:paraId="191F45B7" w14:textId="77777777" w:rsidR="00EE58D3" w:rsidRPr="00EE58D3" w:rsidRDefault="00EE58D3" w:rsidP="00EE58D3">
      <w:pPr>
        <w:numPr>
          <w:ilvl w:val="0"/>
          <w:numId w:val="2"/>
        </w:num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Title _____________, hours ______, date __________</w:t>
      </w:r>
    </w:p>
    <w:p w14:paraId="5FC24975" w14:textId="77777777" w:rsidR="00EE58D3" w:rsidRPr="00EE58D3" w:rsidRDefault="00EE58D3" w:rsidP="00EE58D3">
      <w:pPr>
        <w:numPr>
          <w:ilvl w:val="0"/>
          <w:numId w:val="2"/>
        </w:num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Title _____________, hours ______, date __________</w:t>
      </w:r>
    </w:p>
    <w:p w14:paraId="3B88EE63" w14:textId="77777777" w:rsidR="00EE58D3" w:rsidRPr="00EE58D3" w:rsidRDefault="00EE58D3" w:rsidP="00EE58D3">
      <w:pPr>
        <w:numPr>
          <w:ilvl w:val="0"/>
          <w:numId w:val="2"/>
        </w:num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Title _____________, hours ______, date __________</w:t>
      </w:r>
    </w:p>
    <w:p w14:paraId="0F2E207D" w14:textId="77777777" w:rsidR="00EE58D3" w:rsidRPr="00EE58D3" w:rsidRDefault="00EE58D3" w:rsidP="00EE58D3">
      <w:pPr>
        <w:numPr>
          <w:ilvl w:val="0"/>
          <w:numId w:val="2"/>
        </w:num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Title _____________, hours ______, date __________</w:t>
      </w:r>
      <w:r w:rsidRPr="00EE58D3">
        <w:rPr>
          <w:sz w:val="28"/>
          <w:szCs w:val="28"/>
        </w:rPr>
        <w:br/>
        <w:t>…</w:t>
      </w:r>
    </w:p>
    <w:p w14:paraId="77A10AB0" w14:textId="77777777" w:rsidR="00EE58D3" w:rsidRPr="00EE58D3" w:rsidRDefault="00EE58D3" w:rsidP="00EE58D3">
      <w:p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Place and Date ______________________</w:t>
      </w:r>
    </w:p>
    <w:p w14:paraId="7823F360" w14:textId="77777777" w:rsidR="00EE58D3" w:rsidRPr="00EE58D3" w:rsidRDefault="00EE58D3" w:rsidP="00EE58D3">
      <w:pPr>
        <w:jc w:val="both"/>
        <w:rPr>
          <w:sz w:val="28"/>
          <w:szCs w:val="28"/>
        </w:rPr>
      </w:pPr>
      <w:r w:rsidRPr="00EE58D3">
        <w:rPr>
          <w:sz w:val="28"/>
          <w:szCs w:val="28"/>
        </w:rPr>
        <w:t>DECLARANT’S SIGNATURE</w:t>
      </w:r>
    </w:p>
    <w:p w14:paraId="5CAF7DF9" w14:textId="7AA23324" w:rsidR="00A10EF7" w:rsidRPr="00EE58D3" w:rsidRDefault="00A10EF7" w:rsidP="00EE58D3">
      <w:pPr>
        <w:jc w:val="both"/>
      </w:pPr>
    </w:p>
    <w:sectPr w:rsidR="00A10EF7" w:rsidRPr="00EE58D3" w:rsidSect="002C5FB6">
      <w:headerReference w:type="default" r:id="rId11"/>
      <w:pgSz w:w="11906" w:h="16838" w:code="9"/>
      <w:pgMar w:top="1418" w:right="720" w:bottom="2552" w:left="1077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DAD8" w14:textId="77777777" w:rsidR="001F59FE" w:rsidRDefault="001F59FE" w:rsidP="00376205">
      <w:r>
        <w:separator/>
      </w:r>
    </w:p>
  </w:endnote>
  <w:endnote w:type="continuationSeparator" w:id="0">
    <w:p w14:paraId="29AA0B2A" w14:textId="77777777" w:rsidR="001F59FE" w:rsidRDefault="001F59FE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7BF9" w14:textId="77777777" w:rsidR="001F59FE" w:rsidRDefault="001F59FE" w:rsidP="00376205">
      <w:r>
        <w:separator/>
      </w:r>
    </w:p>
  </w:footnote>
  <w:footnote w:type="continuationSeparator" w:id="0">
    <w:p w14:paraId="099B486B" w14:textId="77777777" w:rsidR="001F59FE" w:rsidRDefault="001F59FE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1AD0" w14:textId="07657610" w:rsidR="0021026D" w:rsidRDefault="00AE4BB2" w:rsidP="00A1682F">
    <w:pPr>
      <w:pStyle w:val="Intestazione"/>
      <w:spacing w:after="5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5CE"/>
    <w:multiLevelType w:val="multilevel"/>
    <w:tmpl w:val="2D98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45339"/>
    <w:multiLevelType w:val="multilevel"/>
    <w:tmpl w:val="D87A5F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1891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411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B2"/>
    <w:rsid w:val="000159A6"/>
    <w:rsid w:val="00025720"/>
    <w:rsid w:val="00032E9E"/>
    <w:rsid w:val="00037B2D"/>
    <w:rsid w:val="00043B50"/>
    <w:rsid w:val="0006138F"/>
    <w:rsid w:val="00066D0B"/>
    <w:rsid w:val="000977C4"/>
    <w:rsid w:val="000B353B"/>
    <w:rsid w:val="000C38A9"/>
    <w:rsid w:val="000D7830"/>
    <w:rsid w:val="000F4176"/>
    <w:rsid w:val="000F609A"/>
    <w:rsid w:val="00124A02"/>
    <w:rsid w:val="00144A66"/>
    <w:rsid w:val="00174AD4"/>
    <w:rsid w:val="00184731"/>
    <w:rsid w:val="001873FE"/>
    <w:rsid w:val="001B0298"/>
    <w:rsid w:val="001C7EBA"/>
    <w:rsid w:val="001D15F1"/>
    <w:rsid w:val="001F59FE"/>
    <w:rsid w:val="001F5D0A"/>
    <w:rsid w:val="0021026D"/>
    <w:rsid w:val="002146BB"/>
    <w:rsid w:val="00243CA1"/>
    <w:rsid w:val="002578AA"/>
    <w:rsid w:val="002663F4"/>
    <w:rsid w:val="002742D6"/>
    <w:rsid w:val="002822F5"/>
    <w:rsid w:val="002B43D7"/>
    <w:rsid w:val="002C5FB6"/>
    <w:rsid w:val="002C65E3"/>
    <w:rsid w:val="002F5899"/>
    <w:rsid w:val="002F712B"/>
    <w:rsid w:val="00300578"/>
    <w:rsid w:val="00324945"/>
    <w:rsid w:val="0035135E"/>
    <w:rsid w:val="00364A4C"/>
    <w:rsid w:val="00376205"/>
    <w:rsid w:val="00396549"/>
    <w:rsid w:val="003A6A4C"/>
    <w:rsid w:val="003A6BC7"/>
    <w:rsid w:val="00435736"/>
    <w:rsid w:val="00445778"/>
    <w:rsid w:val="00473013"/>
    <w:rsid w:val="00476622"/>
    <w:rsid w:val="004B027E"/>
    <w:rsid w:val="004B7F5D"/>
    <w:rsid w:val="004D1DD4"/>
    <w:rsid w:val="00517C2F"/>
    <w:rsid w:val="005525DE"/>
    <w:rsid w:val="0059259A"/>
    <w:rsid w:val="005942EB"/>
    <w:rsid w:val="005952AE"/>
    <w:rsid w:val="005A498E"/>
    <w:rsid w:val="0062123A"/>
    <w:rsid w:val="00646E75"/>
    <w:rsid w:val="00681A8A"/>
    <w:rsid w:val="00695475"/>
    <w:rsid w:val="006A1225"/>
    <w:rsid w:val="006B0DCB"/>
    <w:rsid w:val="006C7863"/>
    <w:rsid w:val="0072209F"/>
    <w:rsid w:val="0075640C"/>
    <w:rsid w:val="007752E3"/>
    <w:rsid w:val="007A05E3"/>
    <w:rsid w:val="007A25CB"/>
    <w:rsid w:val="007B22FA"/>
    <w:rsid w:val="007D6E7E"/>
    <w:rsid w:val="007E1BC9"/>
    <w:rsid w:val="007E3D9A"/>
    <w:rsid w:val="008009DA"/>
    <w:rsid w:val="008648EA"/>
    <w:rsid w:val="00864CE9"/>
    <w:rsid w:val="00877759"/>
    <w:rsid w:val="008E1AD3"/>
    <w:rsid w:val="008E606F"/>
    <w:rsid w:val="00914211"/>
    <w:rsid w:val="00922646"/>
    <w:rsid w:val="00943C3D"/>
    <w:rsid w:val="00961906"/>
    <w:rsid w:val="00980E0F"/>
    <w:rsid w:val="009864AB"/>
    <w:rsid w:val="009903E5"/>
    <w:rsid w:val="009A7E7D"/>
    <w:rsid w:val="009C78F6"/>
    <w:rsid w:val="009D3C20"/>
    <w:rsid w:val="00A00DA7"/>
    <w:rsid w:val="00A10EF7"/>
    <w:rsid w:val="00A1682F"/>
    <w:rsid w:val="00A169D5"/>
    <w:rsid w:val="00A23C59"/>
    <w:rsid w:val="00A55476"/>
    <w:rsid w:val="00A61D5E"/>
    <w:rsid w:val="00AC76CE"/>
    <w:rsid w:val="00AD0D41"/>
    <w:rsid w:val="00AD3CD9"/>
    <w:rsid w:val="00AD7275"/>
    <w:rsid w:val="00AE4BB2"/>
    <w:rsid w:val="00AF0D58"/>
    <w:rsid w:val="00B046A4"/>
    <w:rsid w:val="00B54E8B"/>
    <w:rsid w:val="00B71D70"/>
    <w:rsid w:val="00B77AF7"/>
    <w:rsid w:val="00B8540C"/>
    <w:rsid w:val="00BA7D67"/>
    <w:rsid w:val="00C229FB"/>
    <w:rsid w:val="00C2466E"/>
    <w:rsid w:val="00C37F4A"/>
    <w:rsid w:val="00C43F4B"/>
    <w:rsid w:val="00C718A6"/>
    <w:rsid w:val="00C92E72"/>
    <w:rsid w:val="00CA4A14"/>
    <w:rsid w:val="00CC4A27"/>
    <w:rsid w:val="00CD384D"/>
    <w:rsid w:val="00CE1FF8"/>
    <w:rsid w:val="00D04CFD"/>
    <w:rsid w:val="00D14447"/>
    <w:rsid w:val="00D53425"/>
    <w:rsid w:val="00D56CFB"/>
    <w:rsid w:val="00D647A9"/>
    <w:rsid w:val="00DA558A"/>
    <w:rsid w:val="00E0756B"/>
    <w:rsid w:val="00E22C14"/>
    <w:rsid w:val="00E342BC"/>
    <w:rsid w:val="00E55D74"/>
    <w:rsid w:val="00E60B86"/>
    <w:rsid w:val="00E62BD3"/>
    <w:rsid w:val="00E93A20"/>
    <w:rsid w:val="00EB0077"/>
    <w:rsid w:val="00EB1A81"/>
    <w:rsid w:val="00EE58D3"/>
    <w:rsid w:val="00EF166B"/>
    <w:rsid w:val="00F040AE"/>
    <w:rsid w:val="00F1084B"/>
    <w:rsid w:val="00F405F8"/>
    <w:rsid w:val="00F46FBE"/>
    <w:rsid w:val="00F551AF"/>
    <w:rsid w:val="00F84002"/>
    <w:rsid w:val="00F9739F"/>
    <w:rsid w:val="00FE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7675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74AD4"/>
    <w:pPr>
      <w:spacing w:after="300"/>
      <w:ind w:right="720"/>
    </w:pPr>
  </w:style>
  <w:style w:type="paragraph" w:styleId="Titolo1">
    <w:name w:val="heading 1"/>
    <w:basedOn w:val="Normale"/>
    <w:next w:val="Normale"/>
    <w:link w:val="Titolo1Carattere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8"/>
    <w:semiHidden/>
    <w:rsid w:val="001C7EBA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7EBA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Formuladiapertura">
    <w:name w:val="Salutation"/>
    <w:basedOn w:val="Normale"/>
    <w:link w:val="FormuladiaperturaCarattere"/>
    <w:uiPriority w:val="4"/>
    <w:unhideWhenUsed/>
    <w:rsid w:val="001C7EBA"/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1C7EBA"/>
  </w:style>
  <w:style w:type="paragraph" w:styleId="Formuladichiusura">
    <w:name w:val="Closing"/>
    <w:basedOn w:val="Normale"/>
    <w:next w:val="Firma"/>
    <w:link w:val="FormuladichiusuraCarattere"/>
    <w:uiPriority w:val="6"/>
    <w:unhideWhenUsed/>
    <w:rsid w:val="001C7EBA"/>
    <w:pPr>
      <w:spacing w:before="480" w:after="960"/>
    </w:pPr>
    <w:rPr>
      <w:rFonts w:eastAsiaTheme="minorHAnsi"/>
      <w:kern w:val="20"/>
      <w:szCs w:val="20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1C7EBA"/>
    <w:rPr>
      <w:rFonts w:eastAsiaTheme="minorHAnsi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rsid w:val="001C7EBA"/>
    <w:pPr>
      <w:spacing w:before="40" w:after="0"/>
    </w:pPr>
    <w:rPr>
      <w:rFonts w:eastAsiaTheme="minorHAnsi"/>
      <w:b/>
      <w:bCs/>
      <w:color w:val="595959" w:themeColor="text1" w:themeTint="A6"/>
      <w:kern w:val="20"/>
      <w:szCs w:val="20"/>
    </w:rPr>
  </w:style>
  <w:style w:type="character" w:customStyle="1" w:styleId="FirmaCarattere">
    <w:name w:val="Firma Carattere"/>
    <w:basedOn w:val="Carpredefinitoparagrafo"/>
    <w:link w:val="Firma"/>
    <w:uiPriority w:val="7"/>
    <w:rsid w:val="001C7EBA"/>
    <w:rPr>
      <w:rFonts w:eastAsiaTheme="minorHAnsi"/>
      <w:b/>
      <w:bCs/>
      <w:color w:val="595959" w:themeColor="text1" w:themeTint="A6"/>
      <w:kern w:val="20"/>
      <w:szCs w:val="20"/>
    </w:rPr>
  </w:style>
  <w:style w:type="paragraph" w:customStyle="1" w:styleId="Informazionicontatto">
    <w:name w:val="Informazioni contatto"/>
    <w:basedOn w:val="Normale"/>
    <w:uiPriority w:val="10"/>
    <w:rsid w:val="007B22FA"/>
    <w:pPr>
      <w:spacing w:before="40" w:after="40" w:line="274" w:lineRule="auto"/>
      <w:ind w:right="0"/>
    </w:pPr>
    <w:rPr>
      <w:rFonts w:asciiTheme="majorHAnsi" w:eastAsiaTheme="minorHAnsi" w:hAnsiTheme="maj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"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"/>
    <w:rsid w:val="001C7EBA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Tabellagriglia1chiara-colore2">
    <w:name w:val="Grid Table 1 Light Accent 2"/>
    <w:basedOn w:val="Tabellanormale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7EBA"/>
  </w:style>
  <w:style w:type="paragraph" w:styleId="Pidipagina">
    <w:name w:val="footer"/>
    <w:basedOn w:val="Normale"/>
    <w:link w:val="PidipaginaCarattere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7EBA"/>
  </w:style>
  <w:style w:type="paragraph" w:customStyle="1" w:styleId="Nomedestinatario">
    <w:name w:val="Nome destinatario"/>
    <w:basedOn w:val="Normale"/>
    <w:next w:val="Normale"/>
    <w:rsid w:val="007B22FA"/>
    <w:pPr>
      <w:spacing w:after="0"/>
    </w:pPr>
    <w:rPr>
      <w:b/>
    </w:rPr>
  </w:style>
  <w:style w:type="paragraph" w:customStyle="1" w:styleId="Indirizzo">
    <w:name w:val="Indirizzo"/>
    <w:basedOn w:val="Normale"/>
    <w:next w:val="Normale"/>
    <w:rsid w:val="007B22FA"/>
    <w:pPr>
      <w:spacing w:after="480"/>
    </w:pPr>
  </w:style>
  <w:style w:type="paragraph" w:styleId="Data">
    <w:name w:val="Date"/>
    <w:basedOn w:val="Normale"/>
    <w:next w:val="Normale"/>
    <w:link w:val="DataCarattere"/>
    <w:uiPriority w:val="99"/>
    <w:rsid w:val="007B22FA"/>
    <w:pPr>
      <w:spacing w:after="600"/>
    </w:pPr>
  </w:style>
  <w:style w:type="character" w:customStyle="1" w:styleId="DataCarattere">
    <w:name w:val="Data Carattere"/>
    <w:basedOn w:val="Carpredefinitoparagrafo"/>
    <w:link w:val="Data"/>
    <w:uiPriority w:val="99"/>
    <w:rsid w:val="007B22FA"/>
  </w:style>
  <w:style w:type="character" w:styleId="Testosegnaposto">
    <w:name w:val="Placeholder Text"/>
    <w:basedOn w:val="Carpredefinitoparagrafo"/>
    <w:uiPriority w:val="99"/>
    <w:semiHidden/>
    <w:rsid w:val="007B22F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4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40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873FE"/>
    <w:rPr>
      <w:color w:val="6B9F25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1873F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73FE"/>
    <w:rPr>
      <w:color w:val="9F6715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A55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55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55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55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558A"/>
    <w:rPr>
      <w:b/>
      <w:bCs/>
      <w:sz w:val="20"/>
      <w:szCs w:val="20"/>
    </w:rPr>
  </w:style>
  <w:style w:type="paragraph" w:customStyle="1" w:styleId="UNITUSTesto">
    <w:name w:val="UNITUS Testo"/>
    <w:link w:val="UNITUSTestoCarattere"/>
    <w:qFormat/>
    <w:rsid w:val="007D6E7E"/>
    <w:pPr>
      <w:spacing w:after="240" w:line="300" w:lineRule="auto"/>
    </w:pPr>
    <w:rPr>
      <w:rFonts w:ascii="Noto Sans" w:hAnsi="Noto Sans" w:cs="Noto Sans"/>
      <w:sz w:val="20"/>
      <w:szCs w:val="20"/>
      <w:lang w:bidi="it-IT"/>
    </w:rPr>
  </w:style>
  <w:style w:type="character" w:customStyle="1" w:styleId="UNITUSTestoCarattere">
    <w:name w:val="UNITUS Testo Carattere"/>
    <w:basedOn w:val="FormuladiaperturaCarattere"/>
    <w:link w:val="UNITUSTesto"/>
    <w:rsid w:val="007D6E7E"/>
    <w:rPr>
      <w:rFonts w:ascii="Noto Sans" w:hAnsi="Noto Sans" w:cs="Noto Sans"/>
      <w:sz w:val="20"/>
      <w:szCs w:val="20"/>
      <w:lang w:bidi="it-IT"/>
    </w:rPr>
  </w:style>
  <w:style w:type="paragraph" w:customStyle="1" w:styleId="UNITUSFirma">
    <w:name w:val="UNITUS Firma"/>
    <w:basedOn w:val="Firma"/>
    <w:link w:val="UNITUSFirmaCarattere"/>
    <w:rsid w:val="00473013"/>
    <w:pPr>
      <w:ind w:left="6236"/>
    </w:pPr>
    <w:rPr>
      <w:rFonts w:ascii="Noto Sans" w:hAnsi="Noto Sans" w:cs="Noto Sans"/>
      <w:color w:val="002272"/>
      <w:sz w:val="20"/>
    </w:rPr>
  </w:style>
  <w:style w:type="character" w:customStyle="1" w:styleId="UNITUSFirmaCarattere">
    <w:name w:val="UNITUS Firma Carattere"/>
    <w:basedOn w:val="FirmaCarattere"/>
    <w:link w:val="UNITUSFirma"/>
    <w:rsid w:val="00473013"/>
    <w:rPr>
      <w:rFonts w:ascii="Noto Sans" w:eastAsiaTheme="minorHAnsi" w:hAnsi="Noto Sans" w:cs="Noto Sans"/>
      <w:b/>
      <w:bCs/>
      <w:color w:val="002272"/>
      <w:kern w:val="20"/>
      <w:sz w:val="20"/>
      <w:szCs w:val="20"/>
    </w:rPr>
  </w:style>
  <w:style w:type="paragraph" w:customStyle="1" w:styleId="UNITUSDestinatario">
    <w:name w:val="UNITUS Destinatario"/>
    <w:basedOn w:val="UNITUSTesto"/>
    <w:link w:val="UNITUSDestinatarioCarattere"/>
    <w:qFormat/>
    <w:rsid w:val="007D6E7E"/>
    <w:pPr>
      <w:spacing w:after="0"/>
      <w:ind w:left="6236"/>
    </w:pPr>
    <w:rPr>
      <w:b/>
      <w:bCs/>
      <w:color w:val="002272"/>
    </w:rPr>
  </w:style>
  <w:style w:type="paragraph" w:customStyle="1" w:styleId="UNITUSViaecivico">
    <w:name w:val="UNITUS Via e civico"/>
    <w:basedOn w:val="UNITUSTesto"/>
    <w:link w:val="UNITUSViaecivicoCarattere"/>
    <w:qFormat/>
    <w:rsid w:val="007D6E7E"/>
    <w:pPr>
      <w:spacing w:after="0"/>
      <w:ind w:left="6236"/>
    </w:pPr>
  </w:style>
  <w:style w:type="character" w:customStyle="1" w:styleId="UNITUSDestinatarioCarattere">
    <w:name w:val="UNITUS Destinatario Carattere"/>
    <w:basedOn w:val="UNITUSTestoCarattere"/>
    <w:link w:val="UNITUSDestinatario"/>
    <w:rsid w:val="007D6E7E"/>
    <w:rPr>
      <w:rFonts w:ascii="Noto Sans" w:hAnsi="Noto Sans" w:cs="Noto Sans"/>
      <w:b/>
      <w:bCs/>
      <w:color w:val="002272"/>
      <w:sz w:val="20"/>
      <w:szCs w:val="20"/>
      <w:lang w:bidi="it-IT"/>
    </w:rPr>
  </w:style>
  <w:style w:type="paragraph" w:customStyle="1" w:styleId="UNITUSCapCitt">
    <w:name w:val="UNITUS Cap Città"/>
    <w:basedOn w:val="UNITUSTesto"/>
    <w:link w:val="UNITUSCapCittCarattere"/>
    <w:qFormat/>
    <w:rsid w:val="007D6E7E"/>
    <w:pPr>
      <w:spacing w:after="480"/>
      <w:ind w:left="6236"/>
    </w:pPr>
  </w:style>
  <w:style w:type="character" w:customStyle="1" w:styleId="UNITUSViaecivicoCarattere">
    <w:name w:val="UNITUS Via e civico Carattere"/>
    <w:basedOn w:val="UNITUSTestoCarattere"/>
    <w:link w:val="UNITUSViaecivico"/>
    <w:rsid w:val="007D6E7E"/>
    <w:rPr>
      <w:rFonts w:ascii="Noto Sans" w:hAnsi="Noto Sans" w:cs="Noto Sans"/>
      <w:sz w:val="20"/>
      <w:szCs w:val="20"/>
      <w:lang w:bidi="it-IT"/>
    </w:rPr>
  </w:style>
  <w:style w:type="paragraph" w:customStyle="1" w:styleId="UNITUSNomeCognome">
    <w:name w:val="UNITUS Nome Cognome"/>
    <w:basedOn w:val="UNITUSTesto"/>
    <w:next w:val="UNITUSTesto"/>
    <w:link w:val="UNITUSNomeCognomeCarattere"/>
    <w:autoRedefine/>
    <w:qFormat/>
    <w:rsid w:val="0059259A"/>
    <w:pPr>
      <w:spacing w:before="480" w:after="0"/>
      <w:ind w:left="6236"/>
    </w:pPr>
    <w:rPr>
      <w:b/>
      <w:bCs/>
      <w:color w:val="002272"/>
    </w:rPr>
  </w:style>
  <w:style w:type="character" w:customStyle="1" w:styleId="UNITUSCapCittCarattere">
    <w:name w:val="UNITUS Cap Città Carattere"/>
    <w:basedOn w:val="UNITUSTestoCarattere"/>
    <w:link w:val="UNITUSCapCitt"/>
    <w:rsid w:val="007D6E7E"/>
    <w:rPr>
      <w:rFonts w:ascii="Noto Sans" w:hAnsi="Noto Sans" w:cs="Noto Sans"/>
      <w:sz w:val="20"/>
      <w:szCs w:val="20"/>
      <w:lang w:bidi="it-IT"/>
    </w:rPr>
  </w:style>
  <w:style w:type="character" w:customStyle="1" w:styleId="UNITUSGrassetto">
    <w:name w:val="UNITUS Grassetto"/>
    <w:basedOn w:val="UNITUSTestoCarattere"/>
    <w:uiPriority w:val="1"/>
    <w:rsid w:val="00174AD4"/>
    <w:rPr>
      <w:rFonts w:ascii="Noto Sans" w:hAnsi="Noto Sans" w:cs="Noto Sans"/>
      <w:b/>
      <w:bCs/>
      <w:sz w:val="20"/>
      <w:szCs w:val="20"/>
      <w:lang w:bidi="it-IT"/>
    </w:rPr>
  </w:style>
  <w:style w:type="character" w:customStyle="1" w:styleId="UNITUSNomeCognomeCarattere">
    <w:name w:val="UNITUS Nome Cognome Carattere"/>
    <w:basedOn w:val="UNITUSTestoCarattere"/>
    <w:link w:val="UNITUSNomeCognome"/>
    <w:rsid w:val="0059259A"/>
    <w:rPr>
      <w:rFonts w:ascii="Noto Sans" w:hAnsi="Noto Sans" w:cs="Noto Sans"/>
      <w:b/>
      <w:bCs/>
      <w:color w:val="002272"/>
      <w:sz w:val="20"/>
      <w:szCs w:val="20"/>
      <w:lang w:bidi="it-IT"/>
    </w:rPr>
  </w:style>
  <w:style w:type="character" w:customStyle="1" w:styleId="UNITUSItalic">
    <w:name w:val="UNITUS Italic"/>
    <w:basedOn w:val="UNITUSTestoCarattere"/>
    <w:uiPriority w:val="1"/>
    <w:rsid w:val="00174AD4"/>
    <w:rPr>
      <w:rFonts w:ascii="Noto Sans" w:hAnsi="Noto Sans" w:cs="Noto Sans"/>
      <w:i/>
      <w:iCs/>
      <w:sz w:val="20"/>
      <w:szCs w:val="20"/>
      <w:lang w:bidi="it-IT"/>
    </w:rPr>
  </w:style>
  <w:style w:type="paragraph" w:customStyle="1" w:styleId="UNITUSIncarico">
    <w:name w:val="UNITUS Incarico"/>
    <w:basedOn w:val="UNITUSTesto"/>
    <w:next w:val="UNITUSTesto"/>
    <w:link w:val="UNITUSIncaricoCarattere"/>
    <w:qFormat/>
    <w:rsid w:val="00AD7275"/>
    <w:pPr>
      <w:ind w:left="6236"/>
    </w:pPr>
    <w:rPr>
      <w:i/>
      <w:iCs/>
    </w:rPr>
  </w:style>
  <w:style w:type="character" w:customStyle="1" w:styleId="UNITUSIncaricoCarattere">
    <w:name w:val="UNITUS Incarico Carattere"/>
    <w:basedOn w:val="UNITUSTestoCarattere"/>
    <w:link w:val="UNITUSIncarico"/>
    <w:rsid w:val="00AD7275"/>
    <w:rPr>
      <w:rFonts w:ascii="Noto Sans" w:hAnsi="Noto Sans" w:cs="Noto Sans"/>
      <w:i/>
      <w:iCs/>
      <w:sz w:val="20"/>
      <w:szCs w:val="20"/>
      <w:lang w:bidi="it-IT"/>
    </w:rPr>
  </w:style>
  <w:style w:type="paragraph" w:customStyle="1" w:styleId="Stile1">
    <w:name w:val="Stile1"/>
    <w:basedOn w:val="UNITUSNomeCognome"/>
    <w:next w:val="UNITUSTesto"/>
    <w:link w:val="Stile1Carattere"/>
    <w:rsid w:val="00D53425"/>
    <w:rPr>
      <w:rFonts w:cstheme="minorBidi"/>
      <w:bCs w:val="0"/>
      <w:color w:val="auto"/>
      <w:szCs w:val="24"/>
      <w:lang w:bidi="ar-SA"/>
    </w:rPr>
  </w:style>
  <w:style w:type="character" w:customStyle="1" w:styleId="Stile1Carattere">
    <w:name w:val="Stile1 Carattere"/>
    <w:basedOn w:val="UNITUSNomeCognomeCarattere"/>
    <w:link w:val="Stile1"/>
    <w:rsid w:val="00D53425"/>
    <w:rPr>
      <w:rFonts w:ascii="Noto Sans" w:hAnsi="Noto Sans" w:cs="Noto Sans"/>
      <w:b/>
      <w:bCs w:val="0"/>
      <w:color w:val="002272"/>
      <w:sz w:val="20"/>
      <w:szCs w:val="20"/>
      <w:lang w:bidi="it-IT"/>
    </w:rPr>
  </w:style>
  <w:style w:type="character" w:styleId="Enfasiintensa">
    <w:name w:val="Intense Emphasis"/>
    <w:basedOn w:val="Carpredefinitoparagrafo"/>
    <w:uiPriority w:val="21"/>
    <w:qFormat/>
    <w:rsid w:val="00144A66"/>
    <w:rPr>
      <w:i/>
      <w:iCs/>
      <w:color w:val="3494B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Carta%20intestata%20Righe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CBC56-D0C2-4C95-83FC-0F95D866C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81176-7B76-480D-954C-7559E6215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DA2EC-68C9-4C94-AD7C-A9B5F46A07C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6A51657-AAB9-438B-9BAB-9B6F3729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Righe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2023-11-20T10:11:00Z</dcterms:created>
  <dcterms:modified xsi:type="dcterms:W3CDTF">2026-03-17T11:16:00Z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1fd77cbd-fede-4c07-816b-3031d5ce5b7e</vt:lpwstr>
  </property>
</Properties>
</file>