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B4CC78" w14:textId="77777777" w:rsidR="00772EB5" w:rsidRPr="00772EB5" w:rsidRDefault="00772EB5" w:rsidP="00772EB5">
      <w:pPr>
        <w:pStyle w:val="UNITUSTesto"/>
        <w:rPr>
          <w:b/>
          <w:i/>
        </w:rPr>
      </w:pPr>
      <w:r w:rsidRPr="00772EB5">
        <w:rPr>
          <w:b/>
          <w:i/>
        </w:rPr>
        <w:t>Allegato A</w:t>
      </w:r>
    </w:p>
    <w:p w14:paraId="1814EA64" w14:textId="77777777" w:rsidR="00772EB5" w:rsidRPr="00772EB5" w:rsidRDefault="00772EB5" w:rsidP="00772EB5">
      <w:pPr>
        <w:pStyle w:val="UNITUSTesto"/>
        <w:jc w:val="center"/>
        <w:rPr>
          <w:b/>
          <w:lang w:val="zh-CN"/>
        </w:rPr>
      </w:pPr>
      <w:r w:rsidRPr="00772EB5">
        <w:rPr>
          <w:b/>
          <w:lang w:val="zh-CN"/>
        </w:rPr>
        <w:t>SCHEMA DA SEGUIRE NELLA COMPILAZIONE DELLA DOMANDA</w:t>
      </w:r>
    </w:p>
    <w:p w14:paraId="7570CD26" w14:textId="77777777" w:rsidR="00772EB5" w:rsidRPr="00772EB5" w:rsidRDefault="00772EB5" w:rsidP="00772EB5">
      <w:pPr>
        <w:pStyle w:val="UNITUSTesto"/>
        <w:rPr>
          <w:b/>
          <w:u w:val="single"/>
        </w:rPr>
      </w:pPr>
      <w:r w:rsidRPr="00772EB5">
        <w:rPr>
          <w:bCs/>
        </w:rPr>
        <w:t>(</w:t>
      </w:r>
      <w:r w:rsidRPr="00772EB5">
        <w:rPr>
          <w:b/>
        </w:rPr>
        <w:t xml:space="preserve">da inviare su carta libera </w:t>
      </w:r>
      <w:r w:rsidRPr="00772EB5">
        <w:rPr>
          <w:b/>
          <w:u w:val="single"/>
        </w:rPr>
        <w:t xml:space="preserve">esclusivamente </w:t>
      </w:r>
      <w:r w:rsidRPr="00772EB5">
        <w:rPr>
          <w:b/>
        </w:rPr>
        <w:t>dal</w:t>
      </w:r>
      <w:r w:rsidRPr="00772EB5">
        <w:rPr>
          <w:b/>
          <w:u w:val="single"/>
        </w:rPr>
        <w:t xml:space="preserve"> </w:t>
      </w:r>
      <w:r w:rsidRPr="00772EB5">
        <w:rPr>
          <w:b/>
        </w:rPr>
        <w:t xml:space="preserve">proprio indirizzo di posta elettronica @unitus.it </w:t>
      </w:r>
      <w:r w:rsidRPr="00772EB5">
        <w:rPr>
          <w:b/>
          <w:u w:val="single"/>
        </w:rPr>
        <w:t>debitamente firmata)</w:t>
      </w:r>
    </w:p>
    <w:p w14:paraId="27AC37C9" w14:textId="77777777" w:rsidR="00772EB5" w:rsidRPr="00772EB5" w:rsidRDefault="00772EB5" w:rsidP="00772EB5">
      <w:pPr>
        <w:pStyle w:val="UNITUSTesto"/>
        <w:jc w:val="right"/>
        <w:rPr>
          <w:u w:val="single"/>
        </w:rPr>
      </w:pPr>
      <w:hyperlink r:id="rId11" w:history="1">
        <w:r w:rsidRPr="00772EB5">
          <w:rPr>
            <w:rStyle w:val="Collegamentoipertestuale"/>
            <w:b/>
            <w:lang w:val="zh-CN"/>
          </w:rPr>
          <w:t>protocollo@pec.unitus.it</w:t>
        </w:r>
      </w:hyperlink>
    </w:p>
    <w:p w14:paraId="2B38D574" w14:textId="77777777" w:rsidR="00772EB5" w:rsidRPr="00772EB5" w:rsidRDefault="00772EB5" w:rsidP="00772EB5">
      <w:pPr>
        <w:pStyle w:val="UNITUSTesto"/>
      </w:pPr>
      <w:r w:rsidRPr="00772EB5">
        <w:rPr>
          <w:lang w:val="zh-CN"/>
        </w:rPr>
        <w:t>Il</w:t>
      </w:r>
      <w:r w:rsidRPr="00772EB5">
        <w:t xml:space="preserve">/La </w:t>
      </w:r>
      <w:r w:rsidRPr="00772EB5">
        <w:rPr>
          <w:lang w:val="zh-CN"/>
        </w:rPr>
        <w:t>sottoscritto</w:t>
      </w:r>
      <w:r w:rsidRPr="00772EB5">
        <w:t xml:space="preserve">/a </w:t>
      </w:r>
      <w:r w:rsidRPr="00772EB5">
        <w:rPr>
          <w:lang w:val="zh-CN"/>
        </w:rPr>
        <w:t>____________________________________________</w:t>
      </w:r>
      <w:r w:rsidRPr="00772EB5">
        <w:t xml:space="preserve">_______codice fiscale_________________________  nato a _________________________ il ____________in servizio a tempo indeterminato presso questo Ateneo e  attualmente assegnato/a alla Struttura/Ufficio _________________________________, area_________________________________, Settore professionale ________________________________, </w:t>
      </w:r>
    </w:p>
    <w:p w14:paraId="3E618DC5" w14:textId="77777777" w:rsidR="00772EB5" w:rsidRPr="00772EB5" w:rsidRDefault="00772EB5" w:rsidP="00772EB5">
      <w:pPr>
        <w:pStyle w:val="UNITUSTesto"/>
        <w:jc w:val="center"/>
        <w:rPr>
          <w:b/>
          <w:bCs/>
        </w:rPr>
      </w:pPr>
      <w:r w:rsidRPr="00772EB5">
        <w:rPr>
          <w:b/>
          <w:bCs/>
        </w:rPr>
        <w:t>CHIEDE</w:t>
      </w:r>
    </w:p>
    <w:p w14:paraId="3F88951C" w14:textId="00A0972B" w:rsidR="00772EB5" w:rsidRPr="00772EB5" w:rsidRDefault="00772EB5" w:rsidP="00772EB5">
      <w:pPr>
        <w:pStyle w:val="UNITUSTesto"/>
      </w:pPr>
      <w:r w:rsidRPr="00772EB5">
        <w:t>di partecipare alla Procedura selettiva per la progressione economica all'interno dell’area - art. 86 C.C.N.L. del comparto università del 18.01.2024, indetta con DDG.</w:t>
      </w:r>
      <w:r>
        <w:t xml:space="preserve"> </w:t>
      </w:r>
      <w:r w:rsidRPr="00772EB5">
        <w:t>___________</w:t>
      </w:r>
      <w:r>
        <w:t xml:space="preserve"> </w:t>
      </w:r>
      <w:r w:rsidRPr="00772EB5">
        <w:t>del _____________, biennio di riferimento 2023-2024.</w:t>
      </w:r>
    </w:p>
    <w:p w14:paraId="75CD2524" w14:textId="77777777" w:rsidR="00772EB5" w:rsidRPr="00772EB5" w:rsidRDefault="00772EB5" w:rsidP="00772EB5">
      <w:pPr>
        <w:pStyle w:val="UNITUSTesto"/>
      </w:pPr>
      <w:r w:rsidRPr="00772EB5">
        <w:t xml:space="preserve">A tal fine, consapevole della responsabilità penale cui può andare incontro in caso di dichiarazione mendace (art. 76 D.P.R. 445/2000) dichiara, ai sensi degli artt. 19, 19 bis, 46 e 47 del D.P.R. 455/2000 </w:t>
      </w:r>
      <w:r w:rsidRPr="00772EB5">
        <w:rPr>
          <w:lang w:val="zh-CN"/>
        </w:rPr>
        <w:t>di essere in possesso</w:t>
      </w:r>
      <w:r w:rsidRPr="00772EB5">
        <w:t xml:space="preserve"> dei seguenti requisiti di ammissione</w:t>
      </w:r>
      <w:r w:rsidRPr="00772EB5">
        <w:rPr>
          <w:lang w:val="zh-CN"/>
        </w:rPr>
        <w:t xml:space="preserve"> così come previsto dall’art. </w:t>
      </w:r>
      <w:r w:rsidRPr="00772EB5">
        <w:t>2</w:t>
      </w:r>
      <w:r w:rsidRPr="00772EB5">
        <w:rPr>
          <w:lang w:val="zh-CN"/>
        </w:rPr>
        <w:t xml:space="preserve"> del bando</w:t>
      </w:r>
      <w:r w:rsidRPr="00772EB5">
        <w:t>:</w:t>
      </w:r>
    </w:p>
    <w:p w14:paraId="24E1142A" w14:textId="77777777" w:rsidR="00BD2608" w:rsidRPr="008A162B" w:rsidRDefault="00BD2608" w:rsidP="00BD2608">
      <w:pPr>
        <w:numPr>
          <w:ilvl w:val="0"/>
          <w:numId w:val="1"/>
        </w:numPr>
        <w:spacing w:after="0" w:line="240" w:lineRule="atLeast"/>
        <w:ind w:right="0"/>
        <w:jc w:val="both"/>
        <w:rPr>
          <w:rFonts w:ascii="Noto Sans" w:eastAsia="Times New Roman" w:hAnsi="Noto Sans" w:cs="Noto Sans"/>
          <w:color w:val="000000"/>
          <w:sz w:val="20"/>
          <w:szCs w:val="20"/>
          <w:lang w:eastAsia="it-IT"/>
        </w:rPr>
      </w:pPr>
      <w:r w:rsidRPr="008A162B">
        <w:rPr>
          <w:rFonts w:ascii="Noto Sans" w:eastAsia="Times New Roman" w:hAnsi="Noto Sans" w:cs="Noto Sans"/>
          <w:color w:val="000000"/>
          <w:sz w:val="20"/>
          <w:szCs w:val="20"/>
          <w:lang w:eastAsia="it-IT"/>
        </w:rPr>
        <w:t>essere in servizio con rapporto di lavoro a tempo indeterminato presso l’Università degli Studi della Tuscia alla data del 1° gennaio 2025</w:t>
      </w:r>
      <w:r>
        <w:rPr>
          <w:rFonts w:ascii="Noto Sans" w:eastAsia="Times New Roman" w:hAnsi="Noto Sans" w:cs="Noto Sans"/>
          <w:color w:val="000000"/>
          <w:sz w:val="20"/>
          <w:szCs w:val="20"/>
          <w:lang w:eastAsia="it-IT"/>
        </w:rPr>
        <w:t xml:space="preserve"> e non aver beneficiato, nel biennio 2023/2024, di progressioni economiche all’interno dell’Area o Categoria</w:t>
      </w:r>
    </w:p>
    <w:p w14:paraId="69CF5BE8" w14:textId="77777777" w:rsidR="00BD2608" w:rsidRPr="008A162B" w:rsidRDefault="00BD2608" w:rsidP="00BD2608">
      <w:pPr>
        <w:numPr>
          <w:ilvl w:val="0"/>
          <w:numId w:val="1"/>
        </w:numPr>
        <w:spacing w:after="0" w:line="240" w:lineRule="atLeast"/>
        <w:ind w:right="0"/>
        <w:jc w:val="both"/>
        <w:rPr>
          <w:rFonts w:ascii="Noto Sans" w:eastAsia="Times New Roman" w:hAnsi="Noto Sans" w:cs="Noto Sans"/>
          <w:color w:val="000000"/>
          <w:sz w:val="20"/>
          <w:szCs w:val="20"/>
          <w:lang w:eastAsia="it-IT"/>
        </w:rPr>
      </w:pPr>
      <w:r w:rsidRPr="008A162B">
        <w:rPr>
          <w:rFonts w:ascii="Noto Sans" w:eastAsia="Times New Roman" w:hAnsi="Noto Sans" w:cs="Noto Sans"/>
          <w:color w:val="000000"/>
          <w:sz w:val="20"/>
          <w:szCs w:val="20"/>
          <w:lang w:eastAsia="it-IT"/>
        </w:rPr>
        <w:t xml:space="preserve">avere maturato, alla data del </w:t>
      </w:r>
      <w:r>
        <w:rPr>
          <w:rFonts w:ascii="Noto Sans" w:eastAsia="Times New Roman" w:hAnsi="Noto Sans" w:cs="Noto Sans"/>
          <w:color w:val="000000"/>
          <w:sz w:val="20"/>
          <w:szCs w:val="20"/>
          <w:lang w:eastAsia="it-IT"/>
        </w:rPr>
        <w:t xml:space="preserve">1° gennaio </w:t>
      </w:r>
      <w:r w:rsidRPr="008A162B">
        <w:rPr>
          <w:rFonts w:ascii="Noto Sans" w:eastAsia="Times New Roman" w:hAnsi="Noto Sans" w:cs="Noto Sans"/>
          <w:color w:val="000000"/>
          <w:sz w:val="20"/>
          <w:szCs w:val="20"/>
          <w:lang w:eastAsia="it-IT"/>
        </w:rPr>
        <w:t xml:space="preserve">2025, due anni di servizio effettivo </w:t>
      </w:r>
      <w:r>
        <w:rPr>
          <w:rFonts w:ascii="Noto Sans" w:eastAsia="Times New Roman" w:hAnsi="Noto Sans" w:cs="Noto Sans"/>
          <w:color w:val="000000"/>
          <w:sz w:val="20"/>
          <w:szCs w:val="20"/>
          <w:lang w:eastAsia="it-IT"/>
        </w:rPr>
        <w:t>nell’Area</w:t>
      </w:r>
      <w:r w:rsidRPr="008A162B">
        <w:rPr>
          <w:rFonts w:ascii="Noto Sans" w:eastAsia="Times New Roman" w:hAnsi="Noto Sans" w:cs="Noto Sans"/>
          <w:color w:val="000000"/>
          <w:sz w:val="20"/>
          <w:szCs w:val="20"/>
          <w:lang w:eastAsia="it-IT"/>
        </w:rPr>
        <w:t xml:space="preserve"> per la quale si intende richiedere la progressione;</w:t>
      </w:r>
    </w:p>
    <w:p w14:paraId="5305CC84" w14:textId="77777777" w:rsidR="00BD2608" w:rsidRPr="008A162B" w:rsidRDefault="00BD2608" w:rsidP="00BD2608">
      <w:pPr>
        <w:numPr>
          <w:ilvl w:val="0"/>
          <w:numId w:val="1"/>
        </w:numPr>
        <w:spacing w:after="0" w:line="240" w:lineRule="atLeast"/>
        <w:ind w:right="0"/>
        <w:jc w:val="both"/>
        <w:rPr>
          <w:rFonts w:ascii="Noto Sans" w:eastAsia="Times New Roman" w:hAnsi="Noto Sans" w:cs="Noto Sans"/>
          <w:color w:val="000000"/>
          <w:sz w:val="20"/>
          <w:szCs w:val="20"/>
          <w:lang w:eastAsia="it-IT"/>
        </w:rPr>
      </w:pPr>
      <w:r w:rsidRPr="008A162B">
        <w:rPr>
          <w:rFonts w:ascii="Noto Sans" w:eastAsia="Times New Roman" w:hAnsi="Noto Sans" w:cs="Noto Sans"/>
          <w:color w:val="000000"/>
          <w:sz w:val="20"/>
          <w:szCs w:val="20"/>
          <w:lang w:eastAsia="it-IT"/>
        </w:rPr>
        <w:t>non essere stati destinatari nel biennio di riferimento del bando di provvedimenti disciplinari superiori alla multa o, per le fattispecie previste dall’art. 25 (Codice disciplinare), comma 3, lett. g), al rimprovero scritto.</w:t>
      </w:r>
    </w:p>
    <w:p w14:paraId="72CEA3AD" w14:textId="77777777" w:rsidR="00E64157" w:rsidRDefault="00E64157" w:rsidP="00772EB5">
      <w:pPr>
        <w:pStyle w:val="UNITUSTesto"/>
        <w:rPr>
          <w:b/>
          <w:u w:val="single"/>
        </w:rPr>
      </w:pPr>
    </w:p>
    <w:p w14:paraId="331BE4D7" w14:textId="46D4F52D" w:rsidR="00772EB5" w:rsidRPr="00772EB5" w:rsidRDefault="00772EB5" w:rsidP="00772EB5">
      <w:pPr>
        <w:pStyle w:val="UNITUSTesto"/>
        <w:rPr>
          <w:b/>
          <w:u w:val="single"/>
          <w:lang w:val="zh-CN"/>
        </w:rPr>
      </w:pPr>
      <w:r w:rsidRPr="00772EB5">
        <w:rPr>
          <w:b/>
          <w:u w:val="single"/>
          <w:lang w:val="zh-CN"/>
        </w:rPr>
        <w:t>ALLEGATI ALLA DOMANDA</w:t>
      </w:r>
    </w:p>
    <w:p w14:paraId="5026E160" w14:textId="77777777" w:rsidR="00772EB5" w:rsidRPr="00772EB5" w:rsidRDefault="00772EB5" w:rsidP="00772EB5">
      <w:pPr>
        <w:pStyle w:val="UNITUSTesto"/>
      </w:pPr>
      <w:r w:rsidRPr="00772EB5">
        <w:rPr>
          <w:lang w:val="zh-CN"/>
        </w:rPr>
        <w:t>Il</w:t>
      </w:r>
      <w:r w:rsidRPr="00772EB5">
        <w:t>/La</w:t>
      </w:r>
      <w:r w:rsidRPr="00772EB5">
        <w:rPr>
          <w:lang w:val="zh-CN"/>
        </w:rPr>
        <w:t xml:space="preserve"> sottoscritto</w:t>
      </w:r>
      <w:r w:rsidRPr="00772EB5">
        <w:t>/a</w:t>
      </w:r>
      <w:r w:rsidRPr="00772EB5">
        <w:rPr>
          <w:lang w:val="zh-CN"/>
        </w:rPr>
        <w:t xml:space="preserve"> allega alla domanda:</w:t>
      </w:r>
      <w:r w:rsidRPr="00772EB5">
        <w:t xml:space="preserve"> </w:t>
      </w:r>
      <w:r w:rsidRPr="00772EB5">
        <w:rPr>
          <w:lang w:val="zh-CN"/>
        </w:rPr>
        <w:t xml:space="preserve">dichiarazione </w:t>
      </w:r>
      <w:r w:rsidRPr="00772EB5">
        <w:t>sostitutiva (</w:t>
      </w:r>
      <w:proofErr w:type="spellStart"/>
      <w:r w:rsidRPr="00772EB5">
        <w:t>all</w:t>
      </w:r>
      <w:proofErr w:type="spellEnd"/>
      <w:r w:rsidRPr="00772EB5">
        <w:t xml:space="preserve">. B) </w:t>
      </w:r>
    </w:p>
    <w:p w14:paraId="7EE9868C" w14:textId="2F8EF4C9" w:rsidR="00772EB5" w:rsidRPr="00772EB5" w:rsidRDefault="00772EB5" w:rsidP="00772EB5">
      <w:pPr>
        <w:pStyle w:val="UNITUSTesto"/>
        <w:rPr>
          <w:lang w:val="zh-CN"/>
        </w:rPr>
      </w:pPr>
      <w:r w:rsidRPr="00772EB5">
        <w:rPr>
          <w:lang w:val="zh-CN"/>
        </w:rPr>
        <w:t xml:space="preserve">Data, </w:t>
      </w:r>
      <w:r w:rsidRPr="00772EB5">
        <w:rPr>
          <w:lang w:val="zh-CN"/>
        </w:rPr>
        <w:tab/>
      </w:r>
      <w:r w:rsidRPr="00772EB5">
        <w:rPr>
          <w:lang w:val="zh-CN"/>
        </w:rPr>
        <w:tab/>
      </w:r>
      <w:r>
        <w:tab/>
      </w:r>
      <w:r>
        <w:tab/>
      </w:r>
      <w:r>
        <w:tab/>
      </w:r>
      <w:r w:rsidRPr="00772EB5">
        <w:rPr>
          <w:lang w:val="zh-CN"/>
        </w:rPr>
        <w:tab/>
      </w:r>
      <w:r w:rsidRPr="00772EB5">
        <w:rPr>
          <w:lang w:val="zh-CN"/>
        </w:rPr>
        <w:tab/>
      </w:r>
      <w:r w:rsidRPr="00772EB5">
        <w:rPr>
          <w:lang w:val="zh-CN"/>
        </w:rPr>
        <w:tab/>
        <w:t xml:space="preserve">   Firma</w:t>
      </w:r>
    </w:p>
    <w:p w14:paraId="5FDBACF5" w14:textId="77777777" w:rsidR="00772EB5" w:rsidRPr="00772EB5" w:rsidRDefault="00772EB5" w:rsidP="00772EB5">
      <w:pPr>
        <w:pStyle w:val="UNITUSTesto"/>
        <w:rPr>
          <w:lang w:val="zh-CN"/>
        </w:rPr>
      </w:pPr>
      <w:r w:rsidRPr="00772EB5">
        <w:rPr>
          <w:lang w:val="zh-CN"/>
        </w:rPr>
        <w:br w:type="page"/>
      </w:r>
    </w:p>
    <w:p w14:paraId="098715D7" w14:textId="77777777" w:rsidR="00772EB5" w:rsidRPr="00772EB5" w:rsidRDefault="00772EB5" w:rsidP="00772EB5">
      <w:pPr>
        <w:pStyle w:val="UNITUSTesto"/>
        <w:rPr>
          <w:lang w:val="zh-CN"/>
        </w:rPr>
      </w:pPr>
      <w:r w:rsidRPr="00772EB5">
        <w:rPr>
          <w:b/>
          <w:i/>
        </w:rPr>
        <w:lastRenderedPageBreak/>
        <w:t>Allegato B</w:t>
      </w:r>
    </w:p>
    <w:p w14:paraId="1E5D7CA0" w14:textId="77777777" w:rsidR="00772EB5" w:rsidRPr="00772EB5" w:rsidRDefault="00772EB5" w:rsidP="00772EB5">
      <w:pPr>
        <w:pStyle w:val="UNITUSTesto"/>
        <w:jc w:val="center"/>
      </w:pPr>
      <w:r w:rsidRPr="00772EB5">
        <w:rPr>
          <w:b/>
          <w:u w:val="single"/>
        </w:rPr>
        <w:t>DICHIARAZIONE SOSTITUTIVA DI CERTIFICAZIONE</w:t>
      </w:r>
    </w:p>
    <w:p w14:paraId="0382BD5A" w14:textId="77777777" w:rsidR="00772EB5" w:rsidRPr="00772EB5" w:rsidRDefault="00772EB5" w:rsidP="00772EB5">
      <w:pPr>
        <w:pStyle w:val="UNITUSTesto"/>
        <w:jc w:val="center"/>
      </w:pPr>
      <w:r w:rsidRPr="00772EB5">
        <w:t>(Art. 46 D.P.R. n. 445/2000)</w:t>
      </w:r>
    </w:p>
    <w:p w14:paraId="49A6D427" w14:textId="77777777" w:rsidR="00772EB5" w:rsidRPr="00772EB5" w:rsidRDefault="00772EB5" w:rsidP="00772EB5">
      <w:pPr>
        <w:pStyle w:val="UNITUSTesto"/>
        <w:jc w:val="center"/>
      </w:pPr>
      <w:r w:rsidRPr="00772EB5">
        <w:rPr>
          <w:b/>
          <w:u w:val="single"/>
        </w:rPr>
        <w:t>DICHIARAZIONE SOSTITUTIVA DELL’ATTO DI NOTORIETA’</w:t>
      </w:r>
    </w:p>
    <w:p w14:paraId="2025A753" w14:textId="77777777" w:rsidR="00772EB5" w:rsidRPr="00772EB5" w:rsidRDefault="00772EB5" w:rsidP="00772EB5">
      <w:pPr>
        <w:pStyle w:val="UNITUSTesto"/>
        <w:jc w:val="center"/>
      </w:pPr>
      <w:r w:rsidRPr="00772EB5">
        <w:t>(Art. 47 D.P.R. n. 445/2000)</w:t>
      </w:r>
    </w:p>
    <w:p w14:paraId="5F90D5BF" w14:textId="77777777" w:rsidR="00772EB5" w:rsidRPr="00772EB5" w:rsidRDefault="00772EB5" w:rsidP="00772EB5">
      <w:pPr>
        <w:pStyle w:val="UNITUSTesto"/>
      </w:pPr>
    </w:p>
    <w:p w14:paraId="5264DBE0" w14:textId="77777777" w:rsidR="00772EB5" w:rsidRPr="00772EB5" w:rsidRDefault="00772EB5" w:rsidP="00772EB5">
      <w:pPr>
        <w:pStyle w:val="UNITUSTesto"/>
      </w:pPr>
      <w:r w:rsidRPr="00772EB5">
        <w:t>Il/La sottoscritto/a</w:t>
      </w:r>
      <w:r w:rsidRPr="00772EB5">
        <w:tab/>
        <w:t xml:space="preserve"> Cognome _______________________________________nome __________________________ codice fiscale __________________________________________________nato a ____________________________ (prov.______________) il _________________________________attualmente residente a ___________________________________ (provincia  ____________)indirizzo ________________________________ </w:t>
      </w:r>
      <w:proofErr w:type="spellStart"/>
      <w:r w:rsidRPr="00772EB5">
        <w:t>c.a.p.</w:t>
      </w:r>
      <w:proofErr w:type="spellEnd"/>
      <w:r w:rsidRPr="00772EB5">
        <w:t xml:space="preserve"> ____________ telefono n. _______________________</w:t>
      </w:r>
    </w:p>
    <w:p w14:paraId="0253F1E7" w14:textId="77777777" w:rsidR="00772EB5" w:rsidRPr="00772EB5" w:rsidRDefault="00772EB5" w:rsidP="00772EB5">
      <w:pPr>
        <w:pStyle w:val="UNITUSTesto"/>
      </w:pPr>
      <w:r w:rsidRPr="00772EB5">
        <w:t xml:space="preserve">consapevole che le ipotesi di falsità in atti e le dichiarazioni mendaci sono </w:t>
      </w:r>
      <w:r w:rsidRPr="00772EB5">
        <w:br/>
        <w:t xml:space="preserve">punite dal </w:t>
      </w:r>
      <w:proofErr w:type="gramStart"/>
      <w:r w:rsidRPr="00772EB5">
        <w:t>codice penale</w:t>
      </w:r>
      <w:proofErr w:type="gramEnd"/>
      <w:r w:rsidRPr="00772EB5">
        <w:t xml:space="preserve"> e delle leggi speciali in materia,</w:t>
      </w:r>
    </w:p>
    <w:p w14:paraId="6973D001" w14:textId="1A51A0C2" w:rsidR="00772EB5" w:rsidRPr="00772EB5" w:rsidRDefault="00772EB5" w:rsidP="00772EB5">
      <w:pPr>
        <w:pStyle w:val="UNITUSTesto"/>
        <w:jc w:val="center"/>
        <w:rPr>
          <w:b/>
        </w:rPr>
      </w:pPr>
      <w:r w:rsidRPr="00772EB5">
        <w:rPr>
          <w:b/>
        </w:rPr>
        <w:t>DICHIARA</w:t>
      </w:r>
    </w:p>
    <w:p w14:paraId="1AFFB333" w14:textId="77777777" w:rsidR="00772EB5" w:rsidRPr="00772EB5" w:rsidRDefault="00772EB5" w:rsidP="00772EB5">
      <w:pPr>
        <w:pStyle w:val="UNITUSTesto"/>
      </w:pPr>
      <w:r w:rsidRPr="00772EB5">
        <w:t>di essere in possesso dei seguenti titoli valutabili:</w:t>
      </w:r>
    </w:p>
    <w:p w14:paraId="5E8A672B" w14:textId="77777777" w:rsidR="00772EB5" w:rsidRPr="00772EB5" w:rsidRDefault="00772EB5" w:rsidP="00772EB5">
      <w:pPr>
        <w:pStyle w:val="UNITUSTesto"/>
        <w:numPr>
          <w:ilvl w:val="0"/>
          <w:numId w:val="3"/>
        </w:numPr>
        <w:ind w:left="426"/>
      </w:pPr>
      <w:r w:rsidRPr="00772EB5">
        <w:t>incarichi attribuiti con provvedimento del Direttore Generale/Rettore per i quali non è previsto dalla normativa vigente un compenso o una forma di incentivazione.</w:t>
      </w:r>
    </w:p>
    <w:tbl>
      <w:tblPr>
        <w:tblStyle w:val="Grigliatabella"/>
        <w:tblW w:w="5000" w:type="pct"/>
        <w:tblLook w:val="04A0" w:firstRow="1" w:lastRow="0" w:firstColumn="1" w:lastColumn="0" w:noHBand="0" w:noVBand="1"/>
      </w:tblPr>
      <w:tblGrid>
        <w:gridCol w:w="1063"/>
        <w:gridCol w:w="1178"/>
        <w:gridCol w:w="5162"/>
        <w:gridCol w:w="2142"/>
      </w:tblGrid>
      <w:tr w:rsidR="00772EB5" w:rsidRPr="00772EB5" w14:paraId="04FFF585" w14:textId="77777777" w:rsidTr="00747A10">
        <w:tc>
          <w:tcPr>
            <w:tcW w:w="557" w:type="pct"/>
          </w:tcPr>
          <w:p w14:paraId="7EA4CCEF" w14:textId="77777777" w:rsidR="00772EB5" w:rsidRPr="00772EB5" w:rsidRDefault="00772EB5" w:rsidP="00772EB5">
            <w:pPr>
              <w:pStyle w:val="UNITUSTesto"/>
            </w:pPr>
            <w:r w:rsidRPr="00772EB5">
              <w:t xml:space="preserve">Numero </w:t>
            </w:r>
            <w:r w:rsidRPr="00772EB5">
              <w:br/>
              <w:t xml:space="preserve">DDG/DR </w:t>
            </w:r>
          </w:p>
        </w:tc>
        <w:tc>
          <w:tcPr>
            <w:tcW w:w="617" w:type="pct"/>
          </w:tcPr>
          <w:p w14:paraId="1356F7BF" w14:textId="77777777" w:rsidR="00772EB5" w:rsidRPr="00772EB5" w:rsidRDefault="00772EB5" w:rsidP="00772EB5">
            <w:pPr>
              <w:pStyle w:val="UNITUSTesto"/>
            </w:pPr>
            <w:r w:rsidRPr="00772EB5">
              <w:t xml:space="preserve">Anno </w:t>
            </w:r>
            <w:r w:rsidRPr="00772EB5">
              <w:br/>
              <w:t>DDG/DR</w:t>
            </w:r>
          </w:p>
        </w:tc>
        <w:tc>
          <w:tcPr>
            <w:tcW w:w="2704" w:type="pct"/>
          </w:tcPr>
          <w:p w14:paraId="0A6B04E0" w14:textId="77777777" w:rsidR="00772EB5" w:rsidRPr="00772EB5" w:rsidRDefault="00772EB5" w:rsidP="00772EB5">
            <w:pPr>
              <w:pStyle w:val="UNITUSTesto"/>
            </w:pPr>
            <w:r w:rsidRPr="00772EB5">
              <w:t>Descrizione attività incarico</w:t>
            </w:r>
          </w:p>
        </w:tc>
        <w:tc>
          <w:tcPr>
            <w:tcW w:w="1122" w:type="pct"/>
          </w:tcPr>
          <w:p w14:paraId="46A6B87A" w14:textId="77777777" w:rsidR="00772EB5" w:rsidRPr="00772EB5" w:rsidRDefault="00772EB5" w:rsidP="00772EB5">
            <w:pPr>
              <w:pStyle w:val="UNITUSTesto"/>
            </w:pPr>
            <w:r w:rsidRPr="00772EB5">
              <w:t>Durata dell’incarico (ove applicabile)</w:t>
            </w:r>
          </w:p>
        </w:tc>
      </w:tr>
      <w:tr w:rsidR="00772EB5" w:rsidRPr="00772EB5" w14:paraId="622C3480" w14:textId="77777777" w:rsidTr="00747A10">
        <w:tc>
          <w:tcPr>
            <w:tcW w:w="557" w:type="pct"/>
          </w:tcPr>
          <w:p w14:paraId="6A7A9095" w14:textId="77777777" w:rsidR="00772EB5" w:rsidRPr="00772EB5" w:rsidRDefault="00772EB5" w:rsidP="00772EB5">
            <w:pPr>
              <w:pStyle w:val="UNITUSTesto"/>
            </w:pPr>
          </w:p>
        </w:tc>
        <w:tc>
          <w:tcPr>
            <w:tcW w:w="617" w:type="pct"/>
          </w:tcPr>
          <w:p w14:paraId="7B0996D7" w14:textId="77777777" w:rsidR="00772EB5" w:rsidRPr="00772EB5" w:rsidRDefault="00772EB5" w:rsidP="00772EB5">
            <w:pPr>
              <w:pStyle w:val="UNITUSTesto"/>
            </w:pPr>
          </w:p>
        </w:tc>
        <w:tc>
          <w:tcPr>
            <w:tcW w:w="2704" w:type="pct"/>
          </w:tcPr>
          <w:p w14:paraId="39ECB9D5" w14:textId="77777777" w:rsidR="00772EB5" w:rsidRPr="00772EB5" w:rsidRDefault="00772EB5" w:rsidP="00772EB5">
            <w:pPr>
              <w:pStyle w:val="UNITUSTesto"/>
            </w:pPr>
          </w:p>
        </w:tc>
        <w:tc>
          <w:tcPr>
            <w:tcW w:w="1122" w:type="pct"/>
          </w:tcPr>
          <w:p w14:paraId="49A1E071" w14:textId="77777777" w:rsidR="00772EB5" w:rsidRPr="00772EB5" w:rsidRDefault="00772EB5" w:rsidP="00772EB5">
            <w:pPr>
              <w:pStyle w:val="UNITUSTesto"/>
            </w:pPr>
          </w:p>
        </w:tc>
      </w:tr>
      <w:tr w:rsidR="00772EB5" w:rsidRPr="00772EB5" w14:paraId="3327C295" w14:textId="77777777" w:rsidTr="00747A10">
        <w:tc>
          <w:tcPr>
            <w:tcW w:w="557" w:type="pct"/>
          </w:tcPr>
          <w:p w14:paraId="54E71074" w14:textId="77777777" w:rsidR="00772EB5" w:rsidRPr="00772EB5" w:rsidRDefault="00772EB5" w:rsidP="00772EB5">
            <w:pPr>
              <w:pStyle w:val="UNITUSTesto"/>
            </w:pPr>
          </w:p>
        </w:tc>
        <w:tc>
          <w:tcPr>
            <w:tcW w:w="617" w:type="pct"/>
          </w:tcPr>
          <w:p w14:paraId="3F6F18F1" w14:textId="77777777" w:rsidR="00772EB5" w:rsidRPr="00772EB5" w:rsidRDefault="00772EB5" w:rsidP="00772EB5">
            <w:pPr>
              <w:pStyle w:val="UNITUSTesto"/>
            </w:pPr>
          </w:p>
        </w:tc>
        <w:tc>
          <w:tcPr>
            <w:tcW w:w="2704" w:type="pct"/>
          </w:tcPr>
          <w:p w14:paraId="241CB77C" w14:textId="77777777" w:rsidR="00772EB5" w:rsidRPr="00772EB5" w:rsidRDefault="00772EB5" w:rsidP="00772EB5">
            <w:pPr>
              <w:pStyle w:val="UNITUSTesto"/>
            </w:pPr>
          </w:p>
        </w:tc>
        <w:tc>
          <w:tcPr>
            <w:tcW w:w="1122" w:type="pct"/>
          </w:tcPr>
          <w:p w14:paraId="7CB7D308" w14:textId="77777777" w:rsidR="00772EB5" w:rsidRPr="00772EB5" w:rsidRDefault="00772EB5" w:rsidP="00772EB5">
            <w:pPr>
              <w:pStyle w:val="UNITUSTesto"/>
            </w:pPr>
          </w:p>
        </w:tc>
      </w:tr>
    </w:tbl>
    <w:p w14:paraId="17609E88" w14:textId="77777777" w:rsidR="00772EB5" w:rsidRPr="00772EB5" w:rsidRDefault="00772EB5" w:rsidP="00772EB5">
      <w:pPr>
        <w:pStyle w:val="UNITUSTesto"/>
      </w:pPr>
    </w:p>
    <w:p w14:paraId="70AE770F" w14:textId="77777777" w:rsidR="00772EB5" w:rsidRPr="00772EB5" w:rsidRDefault="00772EB5" w:rsidP="00772EB5">
      <w:pPr>
        <w:pStyle w:val="UNITUSTesto"/>
        <w:numPr>
          <w:ilvl w:val="0"/>
          <w:numId w:val="3"/>
        </w:numPr>
        <w:ind w:left="426"/>
      </w:pPr>
      <w:r w:rsidRPr="00772EB5">
        <w:t>attestato corsi di formazione con prova di valutazione finale positiva rilasciato da enti diversi rispetto all’ Università degli Studi della Tuscia</w:t>
      </w:r>
    </w:p>
    <w:tbl>
      <w:tblPr>
        <w:tblStyle w:val="Grigliatabella"/>
        <w:tblW w:w="5000" w:type="pct"/>
        <w:tblLook w:val="04A0" w:firstRow="1" w:lastRow="0" w:firstColumn="1" w:lastColumn="0" w:noHBand="0" w:noVBand="1"/>
      </w:tblPr>
      <w:tblGrid>
        <w:gridCol w:w="4623"/>
        <w:gridCol w:w="1791"/>
        <w:gridCol w:w="1493"/>
        <w:gridCol w:w="1638"/>
      </w:tblGrid>
      <w:tr w:rsidR="00772EB5" w:rsidRPr="00772EB5" w14:paraId="3DF11619" w14:textId="77777777" w:rsidTr="00747A10">
        <w:tc>
          <w:tcPr>
            <w:tcW w:w="2422" w:type="pct"/>
          </w:tcPr>
          <w:p w14:paraId="701A685E" w14:textId="77777777" w:rsidR="00772EB5" w:rsidRPr="00772EB5" w:rsidRDefault="00772EB5" w:rsidP="00772EB5">
            <w:pPr>
              <w:pStyle w:val="UNITUSTesto"/>
            </w:pPr>
            <w:r w:rsidRPr="00772EB5">
              <w:lastRenderedPageBreak/>
              <w:t>Nome corso</w:t>
            </w:r>
          </w:p>
        </w:tc>
        <w:tc>
          <w:tcPr>
            <w:tcW w:w="938" w:type="pct"/>
          </w:tcPr>
          <w:p w14:paraId="4022C9F8" w14:textId="77777777" w:rsidR="00772EB5" w:rsidRPr="00772EB5" w:rsidRDefault="00772EB5" w:rsidP="00772EB5">
            <w:pPr>
              <w:pStyle w:val="UNITUSTesto"/>
            </w:pPr>
            <w:r w:rsidRPr="00772EB5">
              <w:t xml:space="preserve">Superamento </w:t>
            </w:r>
            <w:r w:rsidRPr="00772EB5">
              <w:br/>
              <w:t>(si/no)</w:t>
            </w:r>
          </w:p>
        </w:tc>
        <w:tc>
          <w:tcPr>
            <w:tcW w:w="782" w:type="pct"/>
          </w:tcPr>
          <w:p w14:paraId="11AB179F" w14:textId="77777777" w:rsidR="00772EB5" w:rsidRPr="00772EB5" w:rsidRDefault="00772EB5" w:rsidP="00772EB5">
            <w:pPr>
              <w:pStyle w:val="UNITUSTesto"/>
            </w:pPr>
            <w:r w:rsidRPr="00772EB5">
              <w:t xml:space="preserve">Numero giorni corso </w:t>
            </w:r>
          </w:p>
        </w:tc>
        <w:tc>
          <w:tcPr>
            <w:tcW w:w="859" w:type="pct"/>
          </w:tcPr>
          <w:p w14:paraId="6BB5F125" w14:textId="77777777" w:rsidR="00772EB5" w:rsidRPr="00772EB5" w:rsidRDefault="00772EB5" w:rsidP="00772EB5">
            <w:pPr>
              <w:pStyle w:val="UNITUSTesto"/>
            </w:pPr>
            <w:r w:rsidRPr="00772EB5">
              <w:t>Data test</w:t>
            </w:r>
          </w:p>
        </w:tc>
      </w:tr>
      <w:tr w:rsidR="00772EB5" w:rsidRPr="00772EB5" w14:paraId="51DDC641" w14:textId="77777777" w:rsidTr="00747A10">
        <w:tc>
          <w:tcPr>
            <w:tcW w:w="2422" w:type="pct"/>
          </w:tcPr>
          <w:p w14:paraId="64E98815" w14:textId="77777777" w:rsidR="00772EB5" w:rsidRPr="00772EB5" w:rsidRDefault="00772EB5" w:rsidP="00772EB5">
            <w:pPr>
              <w:pStyle w:val="UNITUSTesto"/>
            </w:pPr>
          </w:p>
        </w:tc>
        <w:tc>
          <w:tcPr>
            <w:tcW w:w="938" w:type="pct"/>
          </w:tcPr>
          <w:p w14:paraId="6E168703" w14:textId="77777777" w:rsidR="00772EB5" w:rsidRPr="00772EB5" w:rsidRDefault="00772EB5" w:rsidP="00772EB5">
            <w:pPr>
              <w:pStyle w:val="UNITUSTesto"/>
            </w:pPr>
          </w:p>
        </w:tc>
        <w:tc>
          <w:tcPr>
            <w:tcW w:w="782" w:type="pct"/>
          </w:tcPr>
          <w:p w14:paraId="714661D1" w14:textId="77777777" w:rsidR="00772EB5" w:rsidRPr="00772EB5" w:rsidRDefault="00772EB5" w:rsidP="00772EB5">
            <w:pPr>
              <w:pStyle w:val="UNITUSTesto"/>
            </w:pPr>
          </w:p>
        </w:tc>
        <w:tc>
          <w:tcPr>
            <w:tcW w:w="859" w:type="pct"/>
          </w:tcPr>
          <w:p w14:paraId="34238623" w14:textId="77777777" w:rsidR="00772EB5" w:rsidRPr="00772EB5" w:rsidRDefault="00772EB5" w:rsidP="00772EB5">
            <w:pPr>
              <w:pStyle w:val="UNITUSTesto"/>
            </w:pPr>
          </w:p>
        </w:tc>
      </w:tr>
      <w:tr w:rsidR="00772EB5" w:rsidRPr="00772EB5" w14:paraId="666802EA" w14:textId="77777777" w:rsidTr="00747A10">
        <w:tc>
          <w:tcPr>
            <w:tcW w:w="2422" w:type="pct"/>
          </w:tcPr>
          <w:p w14:paraId="440B87C6" w14:textId="77777777" w:rsidR="00772EB5" w:rsidRPr="00772EB5" w:rsidRDefault="00772EB5" w:rsidP="00772EB5">
            <w:pPr>
              <w:pStyle w:val="UNITUSTesto"/>
            </w:pPr>
          </w:p>
        </w:tc>
        <w:tc>
          <w:tcPr>
            <w:tcW w:w="938" w:type="pct"/>
          </w:tcPr>
          <w:p w14:paraId="0964A0CF" w14:textId="77777777" w:rsidR="00772EB5" w:rsidRPr="00772EB5" w:rsidRDefault="00772EB5" w:rsidP="00772EB5">
            <w:pPr>
              <w:pStyle w:val="UNITUSTesto"/>
            </w:pPr>
          </w:p>
        </w:tc>
        <w:tc>
          <w:tcPr>
            <w:tcW w:w="782" w:type="pct"/>
          </w:tcPr>
          <w:p w14:paraId="7479CB8F" w14:textId="77777777" w:rsidR="00772EB5" w:rsidRPr="00772EB5" w:rsidRDefault="00772EB5" w:rsidP="00772EB5">
            <w:pPr>
              <w:pStyle w:val="UNITUSTesto"/>
            </w:pPr>
          </w:p>
        </w:tc>
        <w:tc>
          <w:tcPr>
            <w:tcW w:w="859" w:type="pct"/>
          </w:tcPr>
          <w:p w14:paraId="7F832D26" w14:textId="77777777" w:rsidR="00772EB5" w:rsidRPr="00772EB5" w:rsidRDefault="00772EB5" w:rsidP="00772EB5">
            <w:pPr>
              <w:pStyle w:val="UNITUSTesto"/>
            </w:pPr>
          </w:p>
        </w:tc>
      </w:tr>
    </w:tbl>
    <w:p w14:paraId="3F44AB71" w14:textId="77777777" w:rsidR="00772EB5" w:rsidRPr="00772EB5" w:rsidRDefault="00772EB5" w:rsidP="00772EB5">
      <w:pPr>
        <w:pStyle w:val="UNITUSTesto"/>
      </w:pPr>
    </w:p>
    <w:p w14:paraId="4871DF1F" w14:textId="77777777" w:rsidR="00772EB5" w:rsidRPr="00772EB5" w:rsidRDefault="00772EB5" w:rsidP="00772EB5">
      <w:pPr>
        <w:pStyle w:val="UNITUSTesto"/>
        <w:numPr>
          <w:ilvl w:val="0"/>
          <w:numId w:val="3"/>
        </w:numPr>
        <w:ind w:left="284"/>
      </w:pPr>
      <w:r w:rsidRPr="00772EB5">
        <w:t>di essere in possesso dei seguenti Ulteriori titoli di studio o professionali ulteriori rispetto a quelli richiesti per l'accesso all'area dall'esterno (indicare le diciture previste dal bando)</w:t>
      </w:r>
    </w:p>
    <w:tbl>
      <w:tblPr>
        <w:tblStyle w:val="Grigliatabella"/>
        <w:tblW w:w="5000" w:type="pct"/>
        <w:tblLook w:val="04A0" w:firstRow="1" w:lastRow="0" w:firstColumn="1" w:lastColumn="0" w:noHBand="0" w:noVBand="1"/>
      </w:tblPr>
      <w:tblGrid>
        <w:gridCol w:w="2214"/>
        <w:gridCol w:w="3471"/>
        <w:gridCol w:w="1930"/>
        <w:gridCol w:w="1930"/>
      </w:tblGrid>
      <w:tr w:rsidR="00772EB5" w:rsidRPr="00772EB5" w14:paraId="7F567F07" w14:textId="77777777" w:rsidTr="00747A10">
        <w:tc>
          <w:tcPr>
            <w:tcW w:w="1160" w:type="pct"/>
          </w:tcPr>
          <w:p w14:paraId="538996A1" w14:textId="77777777" w:rsidR="00772EB5" w:rsidRPr="00772EB5" w:rsidRDefault="00772EB5" w:rsidP="00772EB5">
            <w:pPr>
              <w:pStyle w:val="UNITUSTesto"/>
            </w:pPr>
            <w:r w:rsidRPr="00772EB5">
              <w:t>Titolo di studio (tipologia)</w:t>
            </w:r>
          </w:p>
        </w:tc>
        <w:tc>
          <w:tcPr>
            <w:tcW w:w="1818" w:type="pct"/>
          </w:tcPr>
          <w:p w14:paraId="60648DAE" w14:textId="77777777" w:rsidR="00772EB5" w:rsidRPr="00772EB5" w:rsidRDefault="00772EB5" w:rsidP="00772EB5">
            <w:pPr>
              <w:pStyle w:val="UNITUSTesto"/>
            </w:pPr>
            <w:r w:rsidRPr="00772EB5">
              <w:t>Descrizione titolo</w:t>
            </w:r>
          </w:p>
        </w:tc>
        <w:tc>
          <w:tcPr>
            <w:tcW w:w="1011" w:type="pct"/>
          </w:tcPr>
          <w:p w14:paraId="0C9C3B55" w14:textId="77777777" w:rsidR="00772EB5" w:rsidRPr="00772EB5" w:rsidRDefault="00772EB5" w:rsidP="00772EB5">
            <w:pPr>
              <w:pStyle w:val="UNITUSTesto"/>
            </w:pPr>
            <w:r w:rsidRPr="00772EB5">
              <w:t>Ente rilascio del titolo</w:t>
            </w:r>
          </w:p>
        </w:tc>
        <w:tc>
          <w:tcPr>
            <w:tcW w:w="1011" w:type="pct"/>
          </w:tcPr>
          <w:p w14:paraId="609CEDAA" w14:textId="77777777" w:rsidR="00772EB5" w:rsidRPr="00772EB5" w:rsidRDefault="00772EB5" w:rsidP="00772EB5">
            <w:pPr>
              <w:pStyle w:val="UNITUSTesto"/>
            </w:pPr>
            <w:r w:rsidRPr="00772EB5">
              <w:t>Anno conseguimento</w:t>
            </w:r>
          </w:p>
        </w:tc>
      </w:tr>
      <w:tr w:rsidR="00772EB5" w:rsidRPr="00772EB5" w14:paraId="736125A1" w14:textId="77777777" w:rsidTr="00747A10">
        <w:tc>
          <w:tcPr>
            <w:tcW w:w="1160" w:type="pct"/>
          </w:tcPr>
          <w:p w14:paraId="34541B71" w14:textId="77777777" w:rsidR="00772EB5" w:rsidRPr="00772EB5" w:rsidRDefault="00772EB5" w:rsidP="00772EB5">
            <w:pPr>
              <w:pStyle w:val="UNITUSTesto"/>
            </w:pPr>
          </w:p>
        </w:tc>
        <w:tc>
          <w:tcPr>
            <w:tcW w:w="1818" w:type="pct"/>
          </w:tcPr>
          <w:p w14:paraId="19AD871C" w14:textId="77777777" w:rsidR="00772EB5" w:rsidRPr="00772EB5" w:rsidRDefault="00772EB5" w:rsidP="00772EB5">
            <w:pPr>
              <w:pStyle w:val="UNITUSTesto"/>
            </w:pPr>
          </w:p>
        </w:tc>
        <w:tc>
          <w:tcPr>
            <w:tcW w:w="1011" w:type="pct"/>
          </w:tcPr>
          <w:p w14:paraId="3124F478" w14:textId="77777777" w:rsidR="00772EB5" w:rsidRPr="00772EB5" w:rsidRDefault="00772EB5" w:rsidP="00772EB5">
            <w:pPr>
              <w:pStyle w:val="UNITUSTesto"/>
            </w:pPr>
          </w:p>
        </w:tc>
        <w:tc>
          <w:tcPr>
            <w:tcW w:w="1011" w:type="pct"/>
          </w:tcPr>
          <w:p w14:paraId="71C37B61" w14:textId="77777777" w:rsidR="00772EB5" w:rsidRPr="00772EB5" w:rsidRDefault="00772EB5" w:rsidP="00772EB5">
            <w:pPr>
              <w:pStyle w:val="UNITUSTesto"/>
            </w:pPr>
          </w:p>
        </w:tc>
      </w:tr>
      <w:tr w:rsidR="00772EB5" w:rsidRPr="00772EB5" w14:paraId="16ED5233" w14:textId="77777777" w:rsidTr="00747A10">
        <w:tc>
          <w:tcPr>
            <w:tcW w:w="1160" w:type="pct"/>
          </w:tcPr>
          <w:p w14:paraId="70ED992E" w14:textId="77777777" w:rsidR="00772EB5" w:rsidRPr="00772EB5" w:rsidRDefault="00772EB5" w:rsidP="00772EB5">
            <w:pPr>
              <w:pStyle w:val="UNITUSTesto"/>
            </w:pPr>
          </w:p>
        </w:tc>
        <w:tc>
          <w:tcPr>
            <w:tcW w:w="1818" w:type="pct"/>
          </w:tcPr>
          <w:p w14:paraId="661A781D" w14:textId="77777777" w:rsidR="00772EB5" w:rsidRPr="00772EB5" w:rsidRDefault="00772EB5" w:rsidP="00772EB5">
            <w:pPr>
              <w:pStyle w:val="UNITUSTesto"/>
            </w:pPr>
          </w:p>
        </w:tc>
        <w:tc>
          <w:tcPr>
            <w:tcW w:w="1011" w:type="pct"/>
          </w:tcPr>
          <w:p w14:paraId="207EDADC" w14:textId="77777777" w:rsidR="00772EB5" w:rsidRPr="00772EB5" w:rsidRDefault="00772EB5" w:rsidP="00772EB5">
            <w:pPr>
              <w:pStyle w:val="UNITUSTesto"/>
            </w:pPr>
          </w:p>
        </w:tc>
        <w:tc>
          <w:tcPr>
            <w:tcW w:w="1011" w:type="pct"/>
          </w:tcPr>
          <w:p w14:paraId="3D9EFA18" w14:textId="77777777" w:rsidR="00772EB5" w:rsidRPr="00772EB5" w:rsidRDefault="00772EB5" w:rsidP="00772EB5">
            <w:pPr>
              <w:pStyle w:val="UNITUSTesto"/>
            </w:pPr>
          </w:p>
        </w:tc>
      </w:tr>
    </w:tbl>
    <w:p w14:paraId="29771C16" w14:textId="77777777" w:rsidR="00772EB5" w:rsidRPr="00772EB5" w:rsidRDefault="00772EB5" w:rsidP="00772EB5">
      <w:pPr>
        <w:pStyle w:val="UNITUSTesto"/>
      </w:pPr>
    </w:p>
    <w:p w14:paraId="597D3C40" w14:textId="77777777" w:rsidR="00772EB5" w:rsidRPr="00772EB5" w:rsidRDefault="00772EB5" w:rsidP="00772EB5">
      <w:pPr>
        <w:pStyle w:val="UNITUSTesto"/>
      </w:pPr>
    </w:p>
    <w:p w14:paraId="347D4F4C" w14:textId="77777777" w:rsidR="00772EB5" w:rsidRPr="00772EB5" w:rsidRDefault="00772EB5" w:rsidP="00772EB5">
      <w:pPr>
        <w:pStyle w:val="UNITUSTesto"/>
      </w:pPr>
      <w:r w:rsidRPr="00772EB5">
        <w:t xml:space="preserve">Data, </w:t>
      </w:r>
      <w:r w:rsidRPr="00772EB5">
        <w:tab/>
      </w:r>
      <w:r w:rsidRPr="00772EB5">
        <w:tab/>
      </w:r>
      <w:r w:rsidRPr="00772EB5">
        <w:tab/>
      </w:r>
      <w:r w:rsidRPr="00772EB5">
        <w:tab/>
        <w:t xml:space="preserve">       </w:t>
      </w:r>
      <w:r w:rsidRPr="00772EB5">
        <w:tab/>
      </w:r>
      <w:r w:rsidRPr="00772EB5">
        <w:tab/>
      </w:r>
      <w:r w:rsidRPr="00772EB5">
        <w:tab/>
        <w:t>Firma</w:t>
      </w:r>
    </w:p>
    <w:p w14:paraId="4657ED9A" w14:textId="77777777" w:rsidR="00772EB5" w:rsidRPr="00772EB5" w:rsidRDefault="00772EB5" w:rsidP="00772EB5">
      <w:pPr>
        <w:pStyle w:val="UNITUSTesto"/>
      </w:pPr>
    </w:p>
    <w:p w14:paraId="2944BF20" w14:textId="77777777" w:rsidR="00772EB5" w:rsidRPr="00772EB5" w:rsidRDefault="00772EB5" w:rsidP="00772EB5">
      <w:pPr>
        <w:pStyle w:val="UNITUSTesto"/>
      </w:pPr>
    </w:p>
    <w:sectPr w:rsidR="00772EB5" w:rsidRPr="00772EB5" w:rsidSect="00BA78CE">
      <w:headerReference w:type="default" r:id="rId12"/>
      <w:pgSz w:w="11906" w:h="16838" w:code="9"/>
      <w:pgMar w:top="2694" w:right="1274" w:bottom="1418" w:left="1077"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84621C" w14:textId="77777777" w:rsidR="00A77D0F" w:rsidRDefault="00A77D0F" w:rsidP="00376205">
      <w:r>
        <w:separator/>
      </w:r>
    </w:p>
  </w:endnote>
  <w:endnote w:type="continuationSeparator" w:id="0">
    <w:p w14:paraId="08347D1D" w14:textId="77777777" w:rsidR="00A77D0F" w:rsidRDefault="00A77D0F" w:rsidP="003762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Noto Sans">
    <w:charset w:val="00"/>
    <w:family w:val="swiss"/>
    <w:pitch w:val="variable"/>
    <w:sig w:usb0="E00082FF" w:usb1="400078FF" w:usb2="00000021"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C5B994" w14:textId="77777777" w:rsidR="00A77D0F" w:rsidRDefault="00A77D0F" w:rsidP="00376205">
      <w:r>
        <w:separator/>
      </w:r>
    </w:p>
  </w:footnote>
  <w:footnote w:type="continuationSeparator" w:id="0">
    <w:p w14:paraId="6362958A" w14:textId="77777777" w:rsidR="00A77D0F" w:rsidRDefault="00A77D0F" w:rsidP="003762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46A9CA" w14:textId="07DC4C52" w:rsidR="004B027E" w:rsidRDefault="004B027E" w:rsidP="00A4033A">
    <w:pPr>
      <w:pStyle w:val="Intestazione"/>
      <w:spacing w:after="500"/>
      <w:jc w:val="center"/>
      <w:rPr>
        <w:noProof/>
        <w:lang w:eastAsia="it-IT"/>
      </w:rPr>
    </w:pPr>
  </w:p>
  <w:p w14:paraId="2E1168C3" w14:textId="77777777" w:rsidR="003A1920" w:rsidRDefault="003A1920" w:rsidP="00A4033A">
    <w:pPr>
      <w:pStyle w:val="Intestazione"/>
      <w:spacing w:after="50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8770C7"/>
    <w:multiLevelType w:val="hybridMultilevel"/>
    <w:tmpl w:val="4106FD3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64347024"/>
    <w:multiLevelType w:val="hybridMultilevel"/>
    <w:tmpl w:val="B43614A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7D2E20EA"/>
    <w:multiLevelType w:val="hybridMultilevel"/>
    <w:tmpl w:val="AA2ABE2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114712029">
    <w:abstractNumId w:val="1"/>
  </w:num>
  <w:num w:numId="2" w16cid:durableId="1060518844">
    <w:abstractNumId w:val="0"/>
  </w:num>
  <w:num w:numId="3" w16cid:durableId="4278923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BB2"/>
    <w:rsid w:val="00006B2A"/>
    <w:rsid w:val="000159A6"/>
    <w:rsid w:val="0002105B"/>
    <w:rsid w:val="00025720"/>
    <w:rsid w:val="00032E9E"/>
    <w:rsid w:val="00037B2D"/>
    <w:rsid w:val="00041A9E"/>
    <w:rsid w:val="0004238E"/>
    <w:rsid w:val="0006138F"/>
    <w:rsid w:val="00066D0B"/>
    <w:rsid w:val="000A40E1"/>
    <w:rsid w:val="000B353B"/>
    <w:rsid w:val="000C38A9"/>
    <w:rsid w:val="000D707E"/>
    <w:rsid w:val="000D7830"/>
    <w:rsid w:val="000F4176"/>
    <w:rsid w:val="00124A02"/>
    <w:rsid w:val="00127BEC"/>
    <w:rsid w:val="00174AD4"/>
    <w:rsid w:val="001758E7"/>
    <w:rsid w:val="001873FE"/>
    <w:rsid w:val="001960F5"/>
    <w:rsid w:val="001A2390"/>
    <w:rsid w:val="001A5669"/>
    <w:rsid w:val="001B0298"/>
    <w:rsid w:val="001C7EBA"/>
    <w:rsid w:val="001D15F1"/>
    <w:rsid w:val="001D4597"/>
    <w:rsid w:val="001F5D0A"/>
    <w:rsid w:val="0021026D"/>
    <w:rsid w:val="00215BC8"/>
    <w:rsid w:val="0022332C"/>
    <w:rsid w:val="00240BFE"/>
    <w:rsid w:val="002663F4"/>
    <w:rsid w:val="00270DEB"/>
    <w:rsid w:val="002742D6"/>
    <w:rsid w:val="00281E7B"/>
    <w:rsid w:val="002822F5"/>
    <w:rsid w:val="002C65E3"/>
    <w:rsid w:val="002F15D0"/>
    <w:rsid w:val="002F712B"/>
    <w:rsid w:val="00300578"/>
    <w:rsid w:val="00324945"/>
    <w:rsid w:val="00341D08"/>
    <w:rsid w:val="00345039"/>
    <w:rsid w:val="0035135E"/>
    <w:rsid w:val="00364A4C"/>
    <w:rsid w:val="0036773A"/>
    <w:rsid w:val="00376205"/>
    <w:rsid w:val="00396549"/>
    <w:rsid w:val="00397EAB"/>
    <w:rsid w:val="003A1920"/>
    <w:rsid w:val="003A6A4C"/>
    <w:rsid w:val="003E7CBA"/>
    <w:rsid w:val="00422CF0"/>
    <w:rsid w:val="004343C6"/>
    <w:rsid w:val="00435736"/>
    <w:rsid w:val="00445778"/>
    <w:rsid w:val="004538E4"/>
    <w:rsid w:val="00473013"/>
    <w:rsid w:val="00476622"/>
    <w:rsid w:val="0049517A"/>
    <w:rsid w:val="004B027E"/>
    <w:rsid w:val="004B7F5D"/>
    <w:rsid w:val="004C3A69"/>
    <w:rsid w:val="004D4382"/>
    <w:rsid w:val="004F6B75"/>
    <w:rsid w:val="00517C2F"/>
    <w:rsid w:val="0054054A"/>
    <w:rsid w:val="005457F4"/>
    <w:rsid w:val="00551E36"/>
    <w:rsid w:val="00561DCF"/>
    <w:rsid w:val="00575F7B"/>
    <w:rsid w:val="0059259A"/>
    <w:rsid w:val="005942EB"/>
    <w:rsid w:val="00597E66"/>
    <w:rsid w:val="005A498E"/>
    <w:rsid w:val="005C6F9B"/>
    <w:rsid w:val="005E5B03"/>
    <w:rsid w:val="0062123A"/>
    <w:rsid w:val="00632567"/>
    <w:rsid w:val="00646E75"/>
    <w:rsid w:val="0067285D"/>
    <w:rsid w:val="00681A8A"/>
    <w:rsid w:val="00695475"/>
    <w:rsid w:val="006E0A13"/>
    <w:rsid w:val="006E7F69"/>
    <w:rsid w:val="006F37D6"/>
    <w:rsid w:val="006F5E98"/>
    <w:rsid w:val="0072209F"/>
    <w:rsid w:val="0075640C"/>
    <w:rsid w:val="00772EB5"/>
    <w:rsid w:val="007752E3"/>
    <w:rsid w:val="007A05E3"/>
    <w:rsid w:val="007A25CB"/>
    <w:rsid w:val="007B22FA"/>
    <w:rsid w:val="007D6E7E"/>
    <w:rsid w:val="007E1751"/>
    <w:rsid w:val="007E3D9A"/>
    <w:rsid w:val="008009DA"/>
    <w:rsid w:val="0080696E"/>
    <w:rsid w:val="008141E2"/>
    <w:rsid w:val="00864CE9"/>
    <w:rsid w:val="00873E61"/>
    <w:rsid w:val="00875539"/>
    <w:rsid w:val="00877759"/>
    <w:rsid w:val="008A162B"/>
    <w:rsid w:val="008C3EA6"/>
    <w:rsid w:val="008E1AD3"/>
    <w:rsid w:val="008F4DE3"/>
    <w:rsid w:val="009015B4"/>
    <w:rsid w:val="00903223"/>
    <w:rsid w:val="00914211"/>
    <w:rsid w:val="00922646"/>
    <w:rsid w:val="0093111E"/>
    <w:rsid w:val="00943C3D"/>
    <w:rsid w:val="00951277"/>
    <w:rsid w:val="00980E0F"/>
    <w:rsid w:val="009820E8"/>
    <w:rsid w:val="009864AB"/>
    <w:rsid w:val="009A6635"/>
    <w:rsid w:val="009A7E7D"/>
    <w:rsid w:val="009C185F"/>
    <w:rsid w:val="009C3BCF"/>
    <w:rsid w:val="009C78F6"/>
    <w:rsid w:val="009D3C20"/>
    <w:rsid w:val="009E54D3"/>
    <w:rsid w:val="00A00DA7"/>
    <w:rsid w:val="00A1047C"/>
    <w:rsid w:val="00A4033A"/>
    <w:rsid w:val="00A55476"/>
    <w:rsid w:val="00A6062E"/>
    <w:rsid w:val="00A61D5E"/>
    <w:rsid w:val="00A73CEA"/>
    <w:rsid w:val="00A77D0F"/>
    <w:rsid w:val="00AB56E8"/>
    <w:rsid w:val="00AB5E0A"/>
    <w:rsid w:val="00AC76CE"/>
    <w:rsid w:val="00AD0D41"/>
    <w:rsid w:val="00AD48C3"/>
    <w:rsid w:val="00AD7275"/>
    <w:rsid w:val="00AE1415"/>
    <w:rsid w:val="00AE4BB2"/>
    <w:rsid w:val="00AE533D"/>
    <w:rsid w:val="00AF0D58"/>
    <w:rsid w:val="00AF6187"/>
    <w:rsid w:val="00B046A4"/>
    <w:rsid w:val="00B2343D"/>
    <w:rsid w:val="00B47890"/>
    <w:rsid w:val="00B54F98"/>
    <w:rsid w:val="00B71D70"/>
    <w:rsid w:val="00BA78CE"/>
    <w:rsid w:val="00BA7D67"/>
    <w:rsid w:val="00BD2608"/>
    <w:rsid w:val="00BF01AC"/>
    <w:rsid w:val="00C2466E"/>
    <w:rsid w:val="00C260A3"/>
    <w:rsid w:val="00C37F4A"/>
    <w:rsid w:val="00C43F4B"/>
    <w:rsid w:val="00C67AF9"/>
    <w:rsid w:val="00C718A6"/>
    <w:rsid w:val="00C92E72"/>
    <w:rsid w:val="00CA23A4"/>
    <w:rsid w:val="00CA4A14"/>
    <w:rsid w:val="00CB2F0F"/>
    <w:rsid w:val="00CC4A27"/>
    <w:rsid w:val="00CD384D"/>
    <w:rsid w:val="00CE1FF8"/>
    <w:rsid w:val="00CE3B03"/>
    <w:rsid w:val="00CF3D31"/>
    <w:rsid w:val="00D03264"/>
    <w:rsid w:val="00D04CFD"/>
    <w:rsid w:val="00D14447"/>
    <w:rsid w:val="00D25C66"/>
    <w:rsid w:val="00D53425"/>
    <w:rsid w:val="00DA558A"/>
    <w:rsid w:val="00DD5E85"/>
    <w:rsid w:val="00DD74B2"/>
    <w:rsid w:val="00DE273E"/>
    <w:rsid w:val="00E0756B"/>
    <w:rsid w:val="00E07584"/>
    <w:rsid w:val="00E22C14"/>
    <w:rsid w:val="00E338BF"/>
    <w:rsid w:val="00E52D5E"/>
    <w:rsid w:val="00E55D74"/>
    <w:rsid w:val="00E60B86"/>
    <w:rsid w:val="00E64157"/>
    <w:rsid w:val="00EB1A81"/>
    <w:rsid w:val="00EB5EAE"/>
    <w:rsid w:val="00ED1D88"/>
    <w:rsid w:val="00EF166B"/>
    <w:rsid w:val="00F040AE"/>
    <w:rsid w:val="00F1084B"/>
    <w:rsid w:val="00F405F8"/>
    <w:rsid w:val="00F46FBE"/>
    <w:rsid w:val="00F539A8"/>
    <w:rsid w:val="00FB6E91"/>
    <w:rsid w:val="00FD01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F44FA72"/>
  <w14:defaultImageDpi w14:val="32767"/>
  <w15:docId w15:val="{28BA724C-FAFE-4374-94AA-9F4CCB19E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0" w:defUnhideWhenUsed="0" w:defQFormat="0" w:count="376">
    <w:lsdException w:name="Normal" w:uiPriority="0"/>
    <w:lsdException w:name="heading 1" w:uiPriority="8" w:qFormat="1"/>
    <w:lsdException w:name="heading 2" w:semiHidden="1" w:uiPriority="9" w:unhideWhenUsed="1"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lsdException w:name="Closing" w:semiHidden="1" w:uiPriority="6" w:unhideWhenUsed="1"/>
    <w:lsdException w:name="Signature" w:semiHidden="1" w:uiPriority="7"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4"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rsid w:val="00174AD4"/>
    <w:pPr>
      <w:spacing w:after="300"/>
      <w:ind w:right="720"/>
    </w:pPr>
  </w:style>
  <w:style w:type="paragraph" w:styleId="Titolo1">
    <w:name w:val="heading 1"/>
    <w:basedOn w:val="Normale"/>
    <w:next w:val="Normale"/>
    <w:link w:val="Titolo1Carattere"/>
    <w:uiPriority w:val="8"/>
    <w:semiHidden/>
    <w:qFormat/>
    <w:rsid w:val="00F46FBE"/>
    <w:pPr>
      <w:spacing w:after="360"/>
      <w:contextualSpacing/>
      <w:outlineLvl w:val="0"/>
    </w:pPr>
    <w:rPr>
      <w:rFonts w:asciiTheme="majorHAnsi" w:eastAsiaTheme="majorEastAsia" w:hAnsiTheme="majorHAnsi" w:cstheme="majorBidi"/>
      <w:caps/>
      <w:color w:val="276E8B" w:themeColor="accent1" w:themeShade="BF"/>
      <w:kern w:val="20"/>
      <w:sz w:val="20"/>
      <w:szCs w:val="20"/>
    </w:rPr>
  </w:style>
  <w:style w:type="paragraph" w:styleId="Titolo2">
    <w:name w:val="heading 2"/>
    <w:basedOn w:val="Normale"/>
    <w:next w:val="Normale"/>
    <w:link w:val="Titolo2Carattere"/>
    <w:uiPriority w:val="9"/>
    <w:semiHidden/>
    <w:qFormat/>
    <w:rsid w:val="00F46FBE"/>
    <w:pPr>
      <w:keepNext/>
      <w:keepLines/>
      <w:spacing w:before="40" w:line="288" w:lineRule="auto"/>
      <w:outlineLvl w:val="1"/>
    </w:pPr>
    <w:rPr>
      <w:rFonts w:asciiTheme="majorHAnsi" w:eastAsiaTheme="majorEastAsia" w:hAnsiTheme="majorHAnsi" w:cstheme="majorBidi"/>
      <w:color w:val="276E8B" w:themeColor="accent1" w:themeShade="BF"/>
      <w:kern w:val="20"/>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F46FBE"/>
    <w:pPr>
      <w:spacing w:before="100" w:beforeAutospacing="1" w:after="100" w:afterAutospacing="1"/>
    </w:pPr>
    <w:rPr>
      <w:rFonts w:ascii="Times New Roman" w:hAnsi="Times New Roman" w:cs="Times New Roman"/>
    </w:rPr>
  </w:style>
  <w:style w:type="character" w:customStyle="1" w:styleId="Titolo1Carattere">
    <w:name w:val="Titolo 1 Carattere"/>
    <w:basedOn w:val="Carpredefinitoparagrafo"/>
    <w:link w:val="Titolo1"/>
    <w:uiPriority w:val="8"/>
    <w:semiHidden/>
    <w:rsid w:val="001C7EBA"/>
    <w:rPr>
      <w:rFonts w:asciiTheme="majorHAnsi" w:eastAsiaTheme="majorEastAsia" w:hAnsiTheme="majorHAnsi" w:cstheme="majorBidi"/>
      <w:caps/>
      <w:color w:val="276E8B" w:themeColor="accent1" w:themeShade="BF"/>
      <w:kern w:val="20"/>
      <w:sz w:val="20"/>
      <w:szCs w:val="20"/>
    </w:rPr>
  </w:style>
  <w:style w:type="character" w:customStyle="1" w:styleId="Titolo2Carattere">
    <w:name w:val="Titolo 2 Carattere"/>
    <w:basedOn w:val="Carpredefinitoparagrafo"/>
    <w:link w:val="Titolo2"/>
    <w:uiPriority w:val="9"/>
    <w:semiHidden/>
    <w:rsid w:val="001C7EBA"/>
    <w:rPr>
      <w:rFonts w:asciiTheme="majorHAnsi" w:eastAsiaTheme="majorEastAsia" w:hAnsiTheme="majorHAnsi" w:cstheme="majorBidi"/>
      <w:color w:val="276E8B" w:themeColor="accent1" w:themeShade="BF"/>
      <w:kern w:val="20"/>
      <w:sz w:val="26"/>
      <w:szCs w:val="26"/>
    </w:rPr>
  </w:style>
  <w:style w:type="paragraph" w:styleId="Formuladiapertura">
    <w:name w:val="Salutation"/>
    <w:basedOn w:val="Normale"/>
    <w:link w:val="FormuladiaperturaCarattere"/>
    <w:uiPriority w:val="4"/>
    <w:unhideWhenUsed/>
    <w:rsid w:val="001C7EBA"/>
  </w:style>
  <w:style w:type="character" w:customStyle="1" w:styleId="FormuladiaperturaCarattere">
    <w:name w:val="Formula di apertura Carattere"/>
    <w:basedOn w:val="Carpredefinitoparagrafo"/>
    <w:link w:val="Formuladiapertura"/>
    <w:uiPriority w:val="4"/>
    <w:rsid w:val="001C7EBA"/>
  </w:style>
  <w:style w:type="paragraph" w:styleId="Formuladichiusura">
    <w:name w:val="Closing"/>
    <w:basedOn w:val="Normale"/>
    <w:next w:val="Firma"/>
    <w:link w:val="FormuladichiusuraCarattere"/>
    <w:uiPriority w:val="6"/>
    <w:unhideWhenUsed/>
    <w:rsid w:val="001C7EBA"/>
    <w:pPr>
      <w:spacing w:before="480" w:after="960"/>
    </w:pPr>
    <w:rPr>
      <w:rFonts w:eastAsiaTheme="minorHAnsi"/>
      <w:kern w:val="20"/>
      <w:szCs w:val="20"/>
    </w:rPr>
  </w:style>
  <w:style w:type="character" w:customStyle="1" w:styleId="FormuladichiusuraCarattere">
    <w:name w:val="Formula di chiusura Carattere"/>
    <w:basedOn w:val="Carpredefinitoparagrafo"/>
    <w:link w:val="Formuladichiusura"/>
    <w:uiPriority w:val="6"/>
    <w:rsid w:val="001C7EBA"/>
    <w:rPr>
      <w:rFonts w:eastAsiaTheme="minorHAnsi"/>
      <w:kern w:val="20"/>
      <w:szCs w:val="20"/>
    </w:rPr>
  </w:style>
  <w:style w:type="paragraph" w:styleId="Firma">
    <w:name w:val="Signature"/>
    <w:basedOn w:val="Normale"/>
    <w:link w:val="FirmaCarattere"/>
    <w:uiPriority w:val="7"/>
    <w:unhideWhenUsed/>
    <w:rsid w:val="001C7EBA"/>
    <w:pPr>
      <w:spacing w:before="40" w:after="0"/>
    </w:pPr>
    <w:rPr>
      <w:rFonts w:eastAsiaTheme="minorHAnsi"/>
      <w:b/>
      <w:bCs/>
      <w:color w:val="595959" w:themeColor="text1" w:themeTint="A6"/>
      <w:kern w:val="20"/>
      <w:szCs w:val="20"/>
    </w:rPr>
  </w:style>
  <w:style w:type="character" w:customStyle="1" w:styleId="FirmaCarattere">
    <w:name w:val="Firma Carattere"/>
    <w:basedOn w:val="Carpredefinitoparagrafo"/>
    <w:link w:val="Firma"/>
    <w:uiPriority w:val="7"/>
    <w:rsid w:val="001C7EBA"/>
    <w:rPr>
      <w:rFonts w:eastAsiaTheme="minorHAnsi"/>
      <w:b/>
      <w:bCs/>
      <w:color w:val="595959" w:themeColor="text1" w:themeTint="A6"/>
      <w:kern w:val="20"/>
      <w:szCs w:val="20"/>
    </w:rPr>
  </w:style>
  <w:style w:type="paragraph" w:customStyle="1" w:styleId="Informazionicontatto">
    <w:name w:val="Informazioni contatto"/>
    <w:basedOn w:val="Normale"/>
    <w:uiPriority w:val="10"/>
    <w:rsid w:val="007B22FA"/>
    <w:pPr>
      <w:spacing w:before="40" w:after="40" w:line="274" w:lineRule="auto"/>
      <w:ind w:right="0"/>
    </w:pPr>
    <w:rPr>
      <w:rFonts w:asciiTheme="majorHAnsi" w:eastAsiaTheme="minorHAnsi" w:hAnsiTheme="majorHAnsi"/>
      <w:color w:val="595959" w:themeColor="text1" w:themeTint="A6"/>
      <w:kern w:val="20"/>
      <w:szCs w:val="20"/>
    </w:rPr>
  </w:style>
  <w:style w:type="paragraph" w:styleId="Titolo">
    <w:name w:val="Title"/>
    <w:basedOn w:val="Normale"/>
    <w:next w:val="Normale"/>
    <w:link w:val="TitoloCarattere"/>
    <w:uiPriority w:val="1"/>
    <w:rsid w:val="00F405F8"/>
    <w:pPr>
      <w:spacing w:after="120"/>
      <w:contextualSpacing/>
    </w:pPr>
    <w:rPr>
      <w:rFonts w:asciiTheme="majorHAnsi" w:eastAsiaTheme="majorEastAsia" w:hAnsiTheme="majorHAnsi" w:cstheme="majorBidi"/>
      <w:b/>
      <w:bCs/>
      <w:caps/>
      <w:kern w:val="28"/>
      <w:sz w:val="96"/>
      <w:szCs w:val="96"/>
    </w:rPr>
  </w:style>
  <w:style w:type="character" w:customStyle="1" w:styleId="TitoloCarattere">
    <w:name w:val="Titolo Carattere"/>
    <w:basedOn w:val="Carpredefinitoparagrafo"/>
    <w:link w:val="Titolo"/>
    <w:uiPriority w:val="1"/>
    <w:rsid w:val="001C7EBA"/>
    <w:rPr>
      <w:rFonts w:asciiTheme="majorHAnsi" w:eastAsiaTheme="majorEastAsia" w:hAnsiTheme="majorHAnsi" w:cstheme="majorBidi"/>
      <w:b/>
      <w:bCs/>
      <w:caps/>
      <w:kern w:val="28"/>
      <w:sz w:val="96"/>
      <w:szCs w:val="96"/>
    </w:rPr>
  </w:style>
  <w:style w:type="table" w:customStyle="1" w:styleId="Tabellagriglia1chiara-colore21">
    <w:name w:val="Tabella griglia 1 chiara - colore 21"/>
    <w:basedOn w:val="Tabellanormale"/>
    <w:uiPriority w:val="46"/>
    <w:rsid w:val="00F405F8"/>
    <w:pPr>
      <w:spacing w:before="120" w:after="120"/>
      <w:contextualSpacing/>
    </w:pPr>
    <w:rPr>
      <w:sz w:val="22"/>
      <w:szCs w:val="22"/>
    </w:rPr>
    <w:tblPr>
      <w:tblStyleRowBandSize w:val="1"/>
      <w:tblStyleColBandSize w:val="1"/>
      <w:tblBorders>
        <w:top w:val="single" w:sz="4" w:space="0" w:color="BCE1E5" w:themeColor="accent2" w:themeTint="66"/>
        <w:left w:val="single" w:sz="4" w:space="0" w:color="BCE1E5" w:themeColor="accent2" w:themeTint="66"/>
        <w:bottom w:val="single" w:sz="4" w:space="0" w:color="BCE1E5" w:themeColor="accent2" w:themeTint="66"/>
        <w:right w:val="single" w:sz="4" w:space="0" w:color="BCE1E5" w:themeColor="accent2" w:themeTint="66"/>
        <w:insideH w:val="single" w:sz="4" w:space="0" w:color="BCE1E5" w:themeColor="accent2" w:themeTint="66"/>
        <w:insideV w:val="single" w:sz="4" w:space="0" w:color="BCE1E5" w:themeColor="accent2" w:themeTint="66"/>
      </w:tblBorders>
    </w:tblPr>
    <w:tblStylePr w:type="firstRow">
      <w:rPr>
        <w:b/>
        <w:bCs/>
      </w:rPr>
      <w:tblPr/>
      <w:tcPr>
        <w:tcBorders>
          <w:bottom w:val="single" w:sz="12" w:space="0" w:color="9AD3D9" w:themeColor="accent2" w:themeTint="99"/>
        </w:tcBorders>
      </w:tcPr>
    </w:tblStylePr>
    <w:tblStylePr w:type="lastRow">
      <w:rPr>
        <w:b/>
        <w:bCs/>
      </w:rPr>
      <w:tblPr/>
      <w:tcPr>
        <w:tcBorders>
          <w:top w:val="double" w:sz="2" w:space="0" w:color="9AD3D9" w:themeColor="accent2" w:themeTint="99"/>
        </w:tcBorders>
      </w:tcPr>
    </w:tblStylePr>
    <w:tblStylePr w:type="firstCol">
      <w:rPr>
        <w:b/>
        <w:bCs/>
      </w:rPr>
    </w:tblStylePr>
    <w:tblStylePr w:type="lastCol">
      <w:rPr>
        <w:b/>
        <w:bCs/>
      </w:rPr>
    </w:tblStylePr>
  </w:style>
  <w:style w:type="paragraph" w:styleId="Intestazione">
    <w:name w:val="header"/>
    <w:basedOn w:val="Normale"/>
    <w:link w:val="IntestazioneCarattere"/>
    <w:uiPriority w:val="99"/>
    <w:semiHidden/>
    <w:rsid w:val="00376205"/>
    <w:pPr>
      <w:tabs>
        <w:tab w:val="center" w:pos="4680"/>
        <w:tab w:val="right" w:pos="9360"/>
      </w:tabs>
    </w:pPr>
  </w:style>
  <w:style w:type="character" w:customStyle="1" w:styleId="IntestazioneCarattere">
    <w:name w:val="Intestazione Carattere"/>
    <w:basedOn w:val="Carpredefinitoparagrafo"/>
    <w:link w:val="Intestazione"/>
    <w:uiPriority w:val="99"/>
    <w:semiHidden/>
    <w:rsid w:val="001C7EBA"/>
  </w:style>
  <w:style w:type="paragraph" w:styleId="Pidipagina">
    <w:name w:val="footer"/>
    <w:basedOn w:val="Normale"/>
    <w:link w:val="PidipaginaCarattere"/>
    <w:uiPriority w:val="99"/>
    <w:semiHidden/>
    <w:rsid w:val="00376205"/>
    <w:pPr>
      <w:tabs>
        <w:tab w:val="center" w:pos="4680"/>
        <w:tab w:val="right" w:pos="9360"/>
      </w:tabs>
    </w:pPr>
  </w:style>
  <w:style w:type="character" w:customStyle="1" w:styleId="PidipaginaCarattere">
    <w:name w:val="Piè di pagina Carattere"/>
    <w:basedOn w:val="Carpredefinitoparagrafo"/>
    <w:link w:val="Pidipagina"/>
    <w:uiPriority w:val="99"/>
    <w:semiHidden/>
    <w:rsid w:val="001C7EBA"/>
  </w:style>
  <w:style w:type="paragraph" w:customStyle="1" w:styleId="Nomedestinatario">
    <w:name w:val="Nome destinatario"/>
    <w:basedOn w:val="Normale"/>
    <w:next w:val="Normale"/>
    <w:rsid w:val="007B22FA"/>
    <w:pPr>
      <w:spacing w:after="0"/>
    </w:pPr>
    <w:rPr>
      <w:b/>
    </w:rPr>
  </w:style>
  <w:style w:type="paragraph" w:customStyle="1" w:styleId="Indirizzo">
    <w:name w:val="Indirizzo"/>
    <w:basedOn w:val="Normale"/>
    <w:next w:val="Normale"/>
    <w:rsid w:val="007B22FA"/>
    <w:pPr>
      <w:spacing w:after="480"/>
    </w:pPr>
  </w:style>
  <w:style w:type="paragraph" w:styleId="Data">
    <w:name w:val="Date"/>
    <w:basedOn w:val="Normale"/>
    <w:next w:val="Normale"/>
    <w:link w:val="DataCarattere"/>
    <w:uiPriority w:val="99"/>
    <w:rsid w:val="007B22FA"/>
    <w:pPr>
      <w:spacing w:after="600"/>
    </w:pPr>
  </w:style>
  <w:style w:type="character" w:customStyle="1" w:styleId="DataCarattere">
    <w:name w:val="Data Carattere"/>
    <w:basedOn w:val="Carpredefinitoparagrafo"/>
    <w:link w:val="Data"/>
    <w:uiPriority w:val="99"/>
    <w:rsid w:val="007B22FA"/>
  </w:style>
  <w:style w:type="character" w:styleId="Testosegnaposto">
    <w:name w:val="Placeholder Text"/>
    <w:basedOn w:val="Carpredefinitoparagrafo"/>
    <w:uiPriority w:val="99"/>
    <w:semiHidden/>
    <w:rsid w:val="007B22FA"/>
    <w:rPr>
      <w:color w:val="808080"/>
    </w:rPr>
  </w:style>
  <w:style w:type="paragraph" w:styleId="Testofumetto">
    <w:name w:val="Balloon Text"/>
    <w:basedOn w:val="Normale"/>
    <w:link w:val="TestofumettoCarattere"/>
    <w:uiPriority w:val="99"/>
    <w:semiHidden/>
    <w:unhideWhenUsed/>
    <w:rsid w:val="0075640C"/>
    <w:pPr>
      <w:spacing w:after="0"/>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75640C"/>
    <w:rPr>
      <w:rFonts w:ascii="Segoe UI" w:hAnsi="Segoe UI" w:cs="Segoe UI"/>
      <w:sz w:val="18"/>
      <w:szCs w:val="18"/>
    </w:rPr>
  </w:style>
  <w:style w:type="character" w:styleId="Collegamentoipertestuale">
    <w:name w:val="Hyperlink"/>
    <w:basedOn w:val="Carpredefinitoparagrafo"/>
    <w:uiPriority w:val="99"/>
    <w:unhideWhenUsed/>
    <w:rsid w:val="001873FE"/>
    <w:rPr>
      <w:color w:val="6B9F25" w:themeColor="hyperlink"/>
      <w:u w:val="single"/>
    </w:rPr>
  </w:style>
  <w:style w:type="character" w:customStyle="1" w:styleId="Menzionenonrisolta1">
    <w:name w:val="Menzione non risolta1"/>
    <w:basedOn w:val="Carpredefinitoparagrafo"/>
    <w:uiPriority w:val="99"/>
    <w:semiHidden/>
    <w:rsid w:val="001873FE"/>
    <w:rPr>
      <w:color w:val="605E5C"/>
      <w:shd w:val="clear" w:color="auto" w:fill="E1DFDD"/>
    </w:rPr>
  </w:style>
  <w:style w:type="character" w:styleId="Collegamentovisitato">
    <w:name w:val="FollowedHyperlink"/>
    <w:basedOn w:val="Carpredefinitoparagrafo"/>
    <w:uiPriority w:val="99"/>
    <w:semiHidden/>
    <w:unhideWhenUsed/>
    <w:rsid w:val="001873FE"/>
    <w:rPr>
      <w:color w:val="9F6715" w:themeColor="followedHyperlink"/>
      <w:u w:val="single"/>
    </w:rPr>
  </w:style>
  <w:style w:type="character" w:styleId="Rimandocommento">
    <w:name w:val="annotation reference"/>
    <w:basedOn w:val="Carpredefinitoparagrafo"/>
    <w:uiPriority w:val="99"/>
    <w:semiHidden/>
    <w:unhideWhenUsed/>
    <w:rsid w:val="00DA558A"/>
    <w:rPr>
      <w:sz w:val="16"/>
      <w:szCs w:val="16"/>
    </w:rPr>
  </w:style>
  <w:style w:type="paragraph" w:styleId="Testocommento">
    <w:name w:val="annotation text"/>
    <w:basedOn w:val="Normale"/>
    <w:link w:val="TestocommentoCarattere"/>
    <w:uiPriority w:val="99"/>
    <w:semiHidden/>
    <w:unhideWhenUsed/>
    <w:rsid w:val="00DA558A"/>
    <w:rPr>
      <w:sz w:val="20"/>
      <w:szCs w:val="20"/>
    </w:rPr>
  </w:style>
  <w:style w:type="character" w:customStyle="1" w:styleId="TestocommentoCarattere">
    <w:name w:val="Testo commento Carattere"/>
    <w:basedOn w:val="Carpredefinitoparagrafo"/>
    <w:link w:val="Testocommento"/>
    <w:uiPriority w:val="99"/>
    <w:semiHidden/>
    <w:rsid w:val="00DA558A"/>
    <w:rPr>
      <w:sz w:val="20"/>
      <w:szCs w:val="20"/>
    </w:rPr>
  </w:style>
  <w:style w:type="paragraph" w:styleId="Soggettocommento">
    <w:name w:val="annotation subject"/>
    <w:basedOn w:val="Testocommento"/>
    <w:next w:val="Testocommento"/>
    <w:link w:val="SoggettocommentoCarattere"/>
    <w:uiPriority w:val="99"/>
    <w:semiHidden/>
    <w:unhideWhenUsed/>
    <w:rsid w:val="00DA558A"/>
    <w:rPr>
      <w:b/>
      <w:bCs/>
    </w:rPr>
  </w:style>
  <w:style w:type="character" w:customStyle="1" w:styleId="SoggettocommentoCarattere">
    <w:name w:val="Soggetto commento Carattere"/>
    <w:basedOn w:val="TestocommentoCarattere"/>
    <w:link w:val="Soggettocommento"/>
    <w:uiPriority w:val="99"/>
    <w:semiHidden/>
    <w:rsid w:val="00DA558A"/>
    <w:rPr>
      <w:b/>
      <w:bCs/>
      <w:sz w:val="20"/>
      <w:szCs w:val="20"/>
    </w:rPr>
  </w:style>
  <w:style w:type="paragraph" w:customStyle="1" w:styleId="UNITUSTesto">
    <w:name w:val="UNITUS Testo"/>
    <w:link w:val="UNITUSTestoCarattere"/>
    <w:qFormat/>
    <w:rsid w:val="007D6E7E"/>
    <w:pPr>
      <w:spacing w:after="240" w:line="300" w:lineRule="auto"/>
    </w:pPr>
    <w:rPr>
      <w:rFonts w:ascii="Noto Sans" w:hAnsi="Noto Sans" w:cs="Noto Sans"/>
      <w:sz w:val="20"/>
      <w:szCs w:val="20"/>
      <w:lang w:bidi="it-IT"/>
    </w:rPr>
  </w:style>
  <w:style w:type="character" w:customStyle="1" w:styleId="UNITUSTestoCarattere">
    <w:name w:val="UNITUS Testo Carattere"/>
    <w:basedOn w:val="FormuladiaperturaCarattere"/>
    <w:link w:val="UNITUSTesto"/>
    <w:rsid w:val="007D6E7E"/>
    <w:rPr>
      <w:rFonts w:ascii="Noto Sans" w:hAnsi="Noto Sans" w:cs="Noto Sans"/>
      <w:sz w:val="20"/>
      <w:szCs w:val="20"/>
      <w:lang w:bidi="it-IT"/>
    </w:rPr>
  </w:style>
  <w:style w:type="paragraph" w:customStyle="1" w:styleId="UNITUSFirma">
    <w:name w:val="UNITUS Firma"/>
    <w:basedOn w:val="Firma"/>
    <w:link w:val="UNITUSFirmaCarattere"/>
    <w:rsid w:val="00473013"/>
    <w:pPr>
      <w:ind w:left="6236"/>
    </w:pPr>
    <w:rPr>
      <w:rFonts w:ascii="Noto Sans" w:hAnsi="Noto Sans" w:cs="Noto Sans"/>
      <w:color w:val="002272"/>
      <w:sz w:val="20"/>
    </w:rPr>
  </w:style>
  <w:style w:type="character" w:customStyle="1" w:styleId="UNITUSFirmaCarattere">
    <w:name w:val="UNITUS Firma Carattere"/>
    <w:basedOn w:val="FirmaCarattere"/>
    <w:link w:val="UNITUSFirma"/>
    <w:rsid w:val="00473013"/>
    <w:rPr>
      <w:rFonts w:ascii="Noto Sans" w:eastAsiaTheme="minorHAnsi" w:hAnsi="Noto Sans" w:cs="Noto Sans"/>
      <w:b/>
      <w:bCs/>
      <w:color w:val="002272"/>
      <w:kern w:val="20"/>
      <w:sz w:val="20"/>
      <w:szCs w:val="20"/>
    </w:rPr>
  </w:style>
  <w:style w:type="paragraph" w:customStyle="1" w:styleId="UNITUSDestinatario">
    <w:name w:val="UNITUS Destinatario"/>
    <w:basedOn w:val="UNITUSTesto"/>
    <w:link w:val="UNITUSDestinatarioCarattere"/>
    <w:qFormat/>
    <w:rsid w:val="007D6E7E"/>
    <w:pPr>
      <w:spacing w:after="0"/>
      <w:ind w:left="6236"/>
    </w:pPr>
    <w:rPr>
      <w:b/>
      <w:bCs/>
      <w:color w:val="002272"/>
    </w:rPr>
  </w:style>
  <w:style w:type="paragraph" w:customStyle="1" w:styleId="UNITUSViaecivico">
    <w:name w:val="UNITUS Via e civico"/>
    <w:basedOn w:val="UNITUSTesto"/>
    <w:link w:val="UNITUSViaecivicoCarattere"/>
    <w:qFormat/>
    <w:rsid w:val="007D6E7E"/>
    <w:pPr>
      <w:spacing w:after="0"/>
      <w:ind w:left="6236"/>
    </w:pPr>
  </w:style>
  <w:style w:type="character" w:customStyle="1" w:styleId="UNITUSDestinatarioCarattere">
    <w:name w:val="UNITUS Destinatario Carattere"/>
    <w:basedOn w:val="UNITUSTestoCarattere"/>
    <w:link w:val="UNITUSDestinatario"/>
    <w:rsid w:val="007D6E7E"/>
    <w:rPr>
      <w:rFonts w:ascii="Noto Sans" w:hAnsi="Noto Sans" w:cs="Noto Sans"/>
      <w:b/>
      <w:bCs/>
      <w:color w:val="002272"/>
      <w:sz w:val="20"/>
      <w:szCs w:val="20"/>
      <w:lang w:bidi="it-IT"/>
    </w:rPr>
  </w:style>
  <w:style w:type="paragraph" w:customStyle="1" w:styleId="UNITUSCapCitt">
    <w:name w:val="UNITUS Cap Città"/>
    <w:basedOn w:val="UNITUSTesto"/>
    <w:link w:val="UNITUSCapCittCarattere"/>
    <w:qFormat/>
    <w:rsid w:val="007D6E7E"/>
    <w:pPr>
      <w:spacing w:after="480"/>
      <w:ind w:left="6236"/>
    </w:pPr>
  </w:style>
  <w:style w:type="character" w:customStyle="1" w:styleId="UNITUSViaecivicoCarattere">
    <w:name w:val="UNITUS Via e civico Carattere"/>
    <w:basedOn w:val="UNITUSTestoCarattere"/>
    <w:link w:val="UNITUSViaecivico"/>
    <w:rsid w:val="007D6E7E"/>
    <w:rPr>
      <w:rFonts w:ascii="Noto Sans" w:hAnsi="Noto Sans" w:cs="Noto Sans"/>
      <w:sz w:val="20"/>
      <w:szCs w:val="20"/>
      <w:lang w:bidi="it-IT"/>
    </w:rPr>
  </w:style>
  <w:style w:type="paragraph" w:customStyle="1" w:styleId="UNITUSNomeCognome">
    <w:name w:val="UNITUS Nome Cognome"/>
    <w:basedOn w:val="UNITUSTesto"/>
    <w:next w:val="UNITUSTesto"/>
    <w:link w:val="UNITUSNomeCognomeCarattere"/>
    <w:autoRedefine/>
    <w:qFormat/>
    <w:rsid w:val="0059259A"/>
    <w:pPr>
      <w:spacing w:before="480" w:after="0"/>
      <w:ind w:left="6236"/>
    </w:pPr>
    <w:rPr>
      <w:b/>
      <w:bCs/>
      <w:color w:val="002272"/>
    </w:rPr>
  </w:style>
  <w:style w:type="character" w:customStyle="1" w:styleId="UNITUSCapCittCarattere">
    <w:name w:val="UNITUS Cap Città Carattere"/>
    <w:basedOn w:val="UNITUSTestoCarattere"/>
    <w:link w:val="UNITUSCapCitt"/>
    <w:rsid w:val="007D6E7E"/>
    <w:rPr>
      <w:rFonts w:ascii="Noto Sans" w:hAnsi="Noto Sans" w:cs="Noto Sans"/>
      <w:sz w:val="20"/>
      <w:szCs w:val="20"/>
      <w:lang w:bidi="it-IT"/>
    </w:rPr>
  </w:style>
  <w:style w:type="character" w:customStyle="1" w:styleId="UNITUSGrassetto">
    <w:name w:val="UNITUS Grassetto"/>
    <w:basedOn w:val="UNITUSTestoCarattere"/>
    <w:uiPriority w:val="1"/>
    <w:rsid w:val="00174AD4"/>
    <w:rPr>
      <w:rFonts w:ascii="Noto Sans" w:hAnsi="Noto Sans" w:cs="Noto Sans"/>
      <w:b/>
      <w:bCs/>
      <w:sz w:val="20"/>
      <w:szCs w:val="20"/>
      <w:lang w:bidi="it-IT"/>
    </w:rPr>
  </w:style>
  <w:style w:type="character" w:customStyle="1" w:styleId="UNITUSNomeCognomeCarattere">
    <w:name w:val="UNITUS Nome Cognome Carattere"/>
    <w:basedOn w:val="UNITUSTestoCarattere"/>
    <w:link w:val="UNITUSNomeCognome"/>
    <w:rsid w:val="0059259A"/>
    <w:rPr>
      <w:rFonts w:ascii="Noto Sans" w:hAnsi="Noto Sans" w:cs="Noto Sans"/>
      <w:b/>
      <w:bCs/>
      <w:color w:val="002272"/>
      <w:sz w:val="20"/>
      <w:szCs w:val="20"/>
      <w:lang w:bidi="it-IT"/>
    </w:rPr>
  </w:style>
  <w:style w:type="character" w:customStyle="1" w:styleId="UNITUSItalic">
    <w:name w:val="UNITUS Italic"/>
    <w:basedOn w:val="UNITUSTestoCarattere"/>
    <w:uiPriority w:val="1"/>
    <w:rsid w:val="00174AD4"/>
    <w:rPr>
      <w:rFonts w:ascii="Noto Sans" w:hAnsi="Noto Sans" w:cs="Noto Sans"/>
      <w:i/>
      <w:iCs/>
      <w:sz w:val="20"/>
      <w:szCs w:val="20"/>
      <w:lang w:bidi="it-IT"/>
    </w:rPr>
  </w:style>
  <w:style w:type="paragraph" w:customStyle="1" w:styleId="UNITUSIncarico">
    <w:name w:val="UNITUS Incarico"/>
    <w:basedOn w:val="UNITUSTesto"/>
    <w:next w:val="UNITUSTesto"/>
    <w:link w:val="UNITUSIncaricoCarattere"/>
    <w:qFormat/>
    <w:rsid w:val="00AD7275"/>
    <w:pPr>
      <w:ind w:left="6236"/>
    </w:pPr>
    <w:rPr>
      <w:i/>
      <w:iCs/>
    </w:rPr>
  </w:style>
  <w:style w:type="character" w:customStyle="1" w:styleId="UNITUSIncaricoCarattere">
    <w:name w:val="UNITUS Incarico Carattere"/>
    <w:basedOn w:val="UNITUSTestoCarattere"/>
    <w:link w:val="UNITUSIncarico"/>
    <w:rsid w:val="00AD7275"/>
    <w:rPr>
      <w:rFonts w:ascii="Noto Sans" w:hAnsi="Noto Sans" w:cs="Noto Sans"/>
      <w:i/>
      <w:iCs/>
      <w:sz w:val="20"/>
      <w:szCs w:val="20"/>
      <w:lang w:bidi="it-IT"/>
    </w:rPr>
  </w:style>
  <w:style w:type="paragraph" w:customStyle="1" w:styleId="Stile1">
    <w:name w:val="Stile1"/>
    <w:basedOn w:val="UNITUSNomeCognome"/>
    <w:next w:val="UNITUSTesto"/>
    <w:link w:val="Stile1Carattere"/>
    <w:rsid w:val="00D53425"/>
    <w:rPr>
      <w:rFonts w:cstheme="minorBidi"/>
      <w:bCs w:val="0"/>
      <w:color w:val="auto"/>
      <w:szCs w:val="24"/>
      <w:lang w:bidi="ar-SA"/>
    </w:rPr>
  </w:style>
  <w:style w:type="character" w:customStyle="1" w:styleId="Stile1Carattere">
    <w:name w:val="Stile1 Carattere"/>
    <w:basedOn w:val="UNITUSNomeCognomeCarattere"/>
    <w:link w:val="Stile1"/>
    <w:rsid w:val="00D53425"/>
    <w:rPr>
      <w:rFonts w:ascii="Noto Sans" w:hAnsi="Noto Sans" w:cs="Noto Sans"/>
      <w:b/>
      <w:bCs w:val="0"/>
      <w:color w:val="002272"/>
      <w:sz w:val="20"/>
      <w:szCs w:val="20"/>
      <w:lang w:bidi="it-IT"/>
    </w:rPr>
  </w:style>
  <w:style w:type="paragraph" w:styleId="Paragrafoelenco">
    <w:name w:val="List Paragraph"/>
    <w:basedOn w:val="Normale"/>
    <w:uiPriority w:val="34"/>
    <w:qFormat/>
    <w:rsid w:val="00ED1D88"/>
    <w:pPr>
      <w:ind w:left="720"/>
      <w:contextualSpacing/>
    </w:pPr>
  </w:style>
  <w:style w:type="paragraph" w:styleId="Nessunaspaziatura">
    <w:name w:val="No Spacing"/>
    <w:uiPriority w:val="1"/>
    <w:qFormat/>
    <w:rsid w:val="00AE533D"/>
    <w:rPr>
      <w:rFonts w:eastAsia="SimSun"/>
      <w:sz w:val="22"/>
      <w:szCs w:val="22"/>
      <w:lang w:eastAsia="en-US"/>
    </w:rPr>
  </w:style>
  <w:style w:type="table" w:styleId="Grigliatabella">
    <w:name w:val="Table Grid"/>
    <w:basedOn w:val="Tabellanormale"/>
    <w:uiPriority w:val="39"/>
    <w:rsid w:val="00AE53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zionenonrisolta">
    <w:name w:val="Unresolved Mention"/>
    <w:basedOn w:val="Carpredefinitoparagrafo"/>
    <w:uiPriority w:val="99"/>
    <w:semiHidden/>
    <w:unhideWhenUsed/>
    <w:rsid w:val="00AE533D"/>
    <w:rPr>
      <w:color w:val="605E5C"/>
      <w:shd w:val="clear" w:color="auto" w:fill="E1DFDD"/>
    </w:rPr>
  </w:style>
  <w:style w:type="paragraph" w:styleId="Revisione">
    <w:name w:val="Revision"/>
    <w:hidden/>
    <w:uiPriority w:val="99"/>
    <w:semiHidden/>
    <w:rsid w:val="00E641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9594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tocollo@pec.unitus.it"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Carta%20intestata%20Righe.dotx" TargetMode="External"/></Relationships>
</file>

<file path=word/theme/theme1.xml><?xml version="1.0" encoding="utf-8"?>
<a:theme xmlns:a="http://schemas.openxmlformats.org/drawingml/2006/main" name="Office Theme">
  <a:themeElements>
    <a:clrScheme name="Blue Green">
      <a:dk1>
        <a:sysClr val="windowText" lastClr="000000"/>
      </a:dk1>
      <a:lt1>
        <a:sysClr val="window" lastClr="FFFFFF"/>
      </a:lt1>
      <a:dk2>
        <a:srgbClr val="373545"/>
      </a:dk2>
      <a:lt2>
        <a:srgbClr val="CEDBE6"/>
      </a:lt2>
      <a:accent1>
        <a:srgbClr val="3494BA"/>
      </a:accent1>
      <a:accent2>
        <a:srgbClr val="58B6C0"/>
      </a:accent2>
      <a:accent3>
        <a:srgbClr val="75BDA7"/>
      </a:accent3>
      <a:accent4>
        <a:srgbClr val="7A8C8E"/>
      </a:accent4>
      <a:accent5>
        <a:srgbClr val="84ACB6"/>
      </a:accent5>
      <a:accent6>
        <a:srgbClr val="2683C6"/>
      </a:accent6>
      <a:hlink>
        <a:srgbClr val="6B9F25"/>
      </a:hlink>
      <a:folHlink>
        <a:srgbClr val="9F6715"/>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A3CBC56-D0C2-4C95-83FC-0F95D866C298}">
  <ds:schemaRefs>
    <ds:schemaRef ds:uri="http://schemas.microsoft.com/sharepoint/v3/contenttype/forms"/>
  </ds:schemaRefs>
</ds:datastoreItem>
</file>

<file path=customXml/itemProps2.xml><?xml version="1.0" encoding="utf-8"?>
<ds:datastoreItem xmlns:ds="http://schemas.openxmlformats.org/officeDocument/2006/customXml" ds:itemID="{7F3DA2EC-68C9-4C94-AD7C-A9B5F46A07C9}">
  <ds:schemaRefs>
    <ds:schemaRef ds:uri="http://schemas.microsoft.com/office/2006/metadata/properties"/>
    <ds:schemaRef ds:uri="http://schemas.microsoft.com/office/infopath/2007/PartnerControls"/>
    <ds:schemaRef ds:uri="71af3243-3dd4-4a8d-8c0d-dd76da1f02a5"/>
  </ds:schemaRefs>
</ds:datastoreItem>
</file>

<file path=customXml/itemProps3.xml><?xml version="1.0" encoding="utf-8"?>
<ds:datastoreItem xmlns:ds="http://schemas.openxmlformats.org/officeDocument/2006/customXml" ds:itemID="{0B53BB6D-7C32-4402-AD16-BD54CCB081D1}">
  <ds:schemaRefs>
    <ds:schemaRef ds:uri="http://schemas.openxmlformats.org/officeDocument/2006/bibliography"/>
  </ds:schemaRefs>
</ds:datastoreItem>
</file>

<file path=customXml/itemProps4.xml><?xml version="1.0" encoding="utf-8"?>
<ds:datastoreItem xmlns:ds="http://schemas.openxmlformats.org/officeDocument/2006/customXml" ds:itemID="{5B481176-7B76-480D-954C-7559E62158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Carta intestata Righe</Template>
  <TotalTime>2</TotalTime>
  <Pages>3</Pages>
  <Words>532</Words>
  <Characters>3037</Characters>
  <Application>Microsoft Office Word</Application>
  <DocSecurity>0</DocSecurity>
  <Lines>25</Lines>
  <Paragraphs>7</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Simona Paris</dc:creator>
  <cp:keywords/>
  <dc:description/>
  <cp:lastModifiedBy>Simona Paris</cp:lastModifiedBy>
  <cp:revision>2</cp:revision>
  <dcterms:created xsi:type="dcterms:W3CDTF">2025-12-12T09:33:00Z</dcterms:created>
  <dcterms:modified xsi:type="dcterms:W3CDTF">2025-12-12T09:33:00Z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