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EB280" w14:textId="6DC3FAB9" w:rsidR="00666FB6" w:rsidRPr="00D337E9" w:rsidRDefault="00666FB6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eastAsia="Times New Roman" w:cstheme="minorHAnsi"/>
          <w:lang w:eastAsia="ar-SA"/>
        </w:rPr>
      </w:pP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>
        <w:rPr>
          <w:rFonts w:ascii="Book Antiqua" w:eastAsia="Times New Roman" w:hAnsi="Book Antiqua" w:cs="Tahoma"/>
          <w:lang w:eastAsia="ar-SA"/>
        </w:rPr>
        <w:tab/>
      </w:r>
      <w:r w:rsidR="00D337E9">
        <w:rPr>
          <w:rFonts w:ascii="Book Antiqua" w:eastAsia="Times New Roman" w:hAnsi="Book Antiqua" w:cs="Tahoma"/>
          <w:lang w:eastAsia="ar-SA"/>
        </w:rPr>
        <w:tab/>
      </w:r>
      <w:r w:rsidR="00D337E9" w:rsidRPr="00D337E9">
        <w:rPr>
          <w:rFonts w:eastAsia="Times New Roman" w:cstheme="minorHAnsi"/>
          <w:lang w:eastAsia="ar-SA"/>
        </w:rPr>
        <w:t xml:space="preserve">Al Rettore dell’Università </w:t>
      </w:r>
    </w:p>
    <w:p w14:paraId="2E546922" w14:textId="12766C8B" w:rsidR="00D337E9" w:rsidRPr="00D337E9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eastAsia="Times New Roman" w:cstheme="minorHAnsi"/>
          <w:lang w:eastAsia="ar-SA"/>
        </w:rPr>
      </w:pP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>degli Studio della Tuscia</w:t>
      </w:r>
    </w:p>
    <w:p w14:paraId="268AEED9" w14:textId="642EC22C" w:rsidR="00D337E9" w:rsidRPr="0042022C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eastAsia="Times New Roman" w:cstheme="minorHAnsi"/>
          <w:color w:val="002060"/>
          <w:lang w:eastAsia="ar-SA"/>
        </w:rPr>
      </w:pP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ab/>
      </w:r>
      <w:r>
        <w:rPr>
          <w:rFonts w:eastAsia="Times New Roman" w:cstheme="minorHAnsi"/>
          <w:lang w:eastAsia="ar-SA"/>
        </w:rPr>
        <w:tab/>
      </w:r>
      <w:r w:rsidRPr="00D337E9">
        <w:rPr>
          <w:rFonts w:eastAsia="Times New Roman" w:cstheme="minorHAnsi"/>
          <w:lang w:eastAsia="ar-SA"/>
        </w:rPr>
        <w:t>Ufficio Offerta Format</w:t>
      </w:r>
      <w:r w:rsidRPr="0042022C">
        <w:rPr>
          <w:rFonts w:eastAsia="Times New Roman" w:cstheme="minorHAnsi"/>
          <w:color w:val="002060"/>
          <w:lang w:eastAsia="ar-SA"/>
        </w:rPr>
        <w:t>iva</w:t>
      </w:r>
    </w:p>
    <w:p w14:paraId="1C14CC93" w14:textId="0DFEC6DF" w:rsidR="00D337E9" w:rsidRPr="0042022C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ascii="Calibri" w:eastAsia="Times New Roman" w:hAnsi="Calibri" w:cs="Calibri"/>
          <w:color w:val="002060"/>
          <w:lang w:eastAsia="ar-SA"/>
        </w:rPr>
      </w:pP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r w:rsidRPr="0042022C">
        <w:rPr>
          <w:rFonts w:ascii="Calibri" w:eastAsia="Times New Roman" w:hAnsi="Calibri" w:cs="Calibri"/>
          <w:color w:val="002060"/>
          <w:lang w:eastAsia="ar-SA"/>
        </w:rPr>
        <w:tab/>
      </w:r>
      <w:hyperlink r:id="rId11" w:history="1">
        <w:r w:rsidRPr="0042022C">
          <w:rPr>
            <w:rStyle w:val="Collegamentoipertestuale"/>
            <w:rFonts w:ascii="Calibri" w:eastAsia="Times New Roman" w:hAnsi="Calibri" w:cs="Calibri"/>
            <w:color w:val="002060"/>
            <w:lang w:eastAsia="ar-SA"/>
          </w:rPr>
          <w:t>dottorati@unitus.it</w:t>
        </w:r>
      </w:hyperlink>
    </w:p>
    <w:p w14:paraId="129E3482" w14:textId="70DBFC3B" w:rsidR="00D337E9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ascii="Calibri" w:eastAsia="Times New Roman" w:hAnsi="Calibri" w:cs="Calibri"/>
          <w:lang w:eastAsia="ar-SA"/>
        </w:rPr>
      </w:pPr>
      <w:r>
        <w:rPr>
          <w:rFonts w:ascii="Calibri" w:eastAsia="Times New Roman" w:hAnsi="Calibri" w:cs="Calibri"/>
          <w:lang w:eastAsia="ar-SA"/>
        </w:rPr>
        <w:tab/>
      </w:r>
    </w:p>
    <w:p w14:paraId="2FC7D8CC" w14:textId="77777777" w:rsidR="00D337E9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ascii="Calibri" w:eastAsia="Times New Roman" w:hAnsi="Calibri" w:cs="Calibri"/>
          <w:lang w:eastAsia="ar-SA"/>
        </w:rPr>
      </w:pPr>
    </w:p>
    <w:p w14:paraId="1D75CCAA" w14:textId="40A55D4D" w:rsidR="00D337E9" w:rsidRPr="00E91AC9" w:rsidRDefault="00D337E9" w:rsidP="00DB274E">
      <w:pPr>
        <w:spacing w:after="0"/>
        <w:ind w:right="0"/>
        <w:jc w:val="both"/>
        <w:rPr>
          <w:rFonts w:cstheme="minorHAnsi"/>
        </w:rPr>
      </w:pPr>
      <w:r w:rsidRPr="00E91AC9">
        <w:rPr>
          <w:rFonts w:cstheme="minorHAnsi"/>
        </w:rPr>
        <w:t xml:space="preserve">Il/La </w:t>
      </w:r>
      <w:proofErr w:type="spellStart"/>
      <w:r w:rsidRPr="00E91AC9">
        <w:rPr>
          <w:rFonts w:cstheme="minorHAnsi"/>
        </w:rPr>
        <w:t>sottoscritt</w:t>
      </w:r>
      <w:proofErr w:type="spellEnd"/>
      <w:r w:rsidRPr="00E91AC9">
        <w:rPr>
          <w:rFonts w:cstheme="minorHAnsi"/>
        </w:rPr>
        <w:t>_ ________________________</w:t>
      </w:r>
      <w:r>
        <w:rPr>
          <w:rFonts w:cstheme="minorHAnsi"/>
        </w:rPr>
        <w:t>__</w:t>
      </w:r>
      <w:r w:rsidRPr="00E91AC9">
        <w:rPr>
          <w:rFonts w:cstheme="minorHAnsi"/>
        </w:rPr>
        <w:t xml:space="preserve">__, nato/a </w:t>
      </w:r>
      <w:proofErr w:type="spellStart"/>
      <w:r w:rsidRPr="00E91AC9">
        <w:rPr>
          <w:rFonts w:cstheme="minorHAnsi"/>
        </w:rPr>
        <w:t>a</w:t>
      </w:r>
      <w:proofErr w:type="spellEnd"/>
      <w:r w:rsidRPr="00E91AC9">
        <w:rPr>
          <w:rFonts w:cstheme="minorHAnsi"/>
        </w:rPr>
        <w:t xml:space="preserve"> _________</w:t>
      </w:r>
      <w:r>
        <w:rPr>
          <w:rFonts w:cstheme="minorHAnsi"/>
        </w:rPr>
        <w:t>__</w:t>
      </w:r>
      <w:r w:rsidRPr="00E91AC9">
        <w:rPr>
          <w:rFonts w:cstheme="minorHAnsi"/>
        </w:rPr>
        <w:t>_____, il _____</w:t>
      </w:r>
      <w:r>
        <w:rPr>
          <w:rFonts w:cstheme="minorHAnsi"/>
        </w:rPr>
        <w:t>______,</w:t>
      </w:r>
    </w:p>
    <w:p w14:paraId="7E249050" w14:textId="78F94949" w:rsidR="00116487" w:rsidRDefault="00D337E9" w:rsidP="00DB274E">
      <w:pPr>
        <w:spacing w:after="0"/>
        <w:ind w:right="0"/>
        <w:jc w:val="both"/>
        <w:rPr>
          <w:rFonts w:cs="Calibri"/>
        </w:rPr>
      </w:pPr>
      <w:r w:rsidRPr="00E91AC9">
        <w:rPr>
          <w:rFonts w:cstheme="minorHAnsi"/>
        </w:rPr>
        <w:t>risultato/a vincitore/vincitrice d</w:t>
      </w:r>
      <w:r w:rsidR="00CC6DE0">
        <w:rPr>
          <w:rFonts w:cstheme="minorHAnsi"/>
        </w:rPr>
        <w:t xml:space="preserve">i una borsa di dottorato </w:t>
      </w:r>
      <w:r w:rsidR="0072440E">
        <w:rPr>
          <w:rFonts w:cstheme="minorHAnsi"/>
        </w:rPr>
        <w:t>finanziata dall</w:t>
      </w:r>
      <w:r w:rsidR="00116487">
        <w:rPr>
          <w:rFonts w:cstheme="minorHAnsi"/>
        </w:rPr>
        <w:t>’Ateneo/Dipartimento/ente ester</w:t>
      </w:r>
      <w:r w:rsidR="00A548AA">
        <w:rPr>
          <w:rFonts w:cstheme="minorHAnsi"/>
        </w:rPr>
        <w:t>n</w:t>
      </w:r>
      <w:r w:rsidR="00116487">
        <w:rPr>
          <w:rFonts w:cstheme="minorHAnsi"/>
        </w:rPr>
        <w:t>o</w:t>
      </w:r>
      <w:r w:rsidR="0072440E">
        <w:rPr>
          <w:rFonts w:cstheme="minorHAnsi"/>
        </w:rPr>
        <w:t xml:space="preserve"> </w:t>
      </w:r>
      <w:r w:rsidR="00CC6DE0" w:rsidRPr="00070766">
        <w:rPr>
          <w:rFonts w:cs="Calibri"/>
        </w:rPr>
        <w:t xml:space="preserve">per la frequenza del </w:t>
      </w:r>
      <w:r w:rsidR="003C3C36">
        <w:rPr>
          <w:rFonts w:cs="Calibri"/>
        </w:rPr>
        <w:t xml:space="preserve">XLI </w:t>
      </w:r>
      <w:r w:rsidR="00CC6DE0" w:rsidRPr="00070766">
        <w:rPr>
          <w:rFonts w:cs="Calibri"/>
        </w:rPr>
        <w:t>ciclo del corso di Dottorato di Ricerca i</w:t>
      </w:r>
      <w:r w:rsidR="00CC6DE0">
        <w:rPr>
          <w:rFonts w:cs="Calibri"/>
        </w:rPr>
        <w:t xml:space="preserve">n </w:t>
      </w:r>
    </w:p>
    <w:p w14:paraId="554116E2" w14:textId="67AF61A3" w:rsidR="00D337E9" w:rsidRDefault="00DB274E" w:rsidP="00A548AA">
      <w:pPr>
        <w:spacing w:after="0"/>
        <w:ind w:right="0"/>
        <w:jc w:val="both"/>
        <w:rPr>
          <w:rFonts w:cstheme="minorHAnsi"/>
        </w:rPr>
      </w:pPr>
      <w:r>
        <w:rPr>
          <w:rFonts w:cs="Calibri"/>
        </w:rPr>
        <w:t>_______________________</w:t>
      </w:r>
      <w:r w:rsidR="00116487">
        <w:rPr>
          <w:rFonts w:cs="Calibri"/>
        </w:rPr>
        <w:t>__________</w:t>
      </w:r>
      <w:r>
        <w:rPr>
          <w:rFonts w:cs="Calibri"/>
        </w:rPr>
        <w:t>________________________</w:t>
      </w:r>
      <w:r w:rsidR="003C3C36">
        <w:rPr>
          <w:rFonts w:cs="Calibri"/>
        </w:rPr>
        <w:t>________</w:t>
      </w:r>
      <w:r w:rsidR="00D337E9" w:rsidRPr="00E91AC9">
        <w:rPr>
          <w:rFonts w:cstheme="minorHAnsi"/>
        </w:rPr>
        <w:t xml:space="preserve">, </w:t>
      </w:r>
      <w:proofErr w:type="spellStart"/>
      <w:r w:rsidR="00D337E9" w:rsidRPr="00E91AC9">
        <w:rPr>
          <w:rFonts w:cstheme="minorHAnsi"/>
        </w:rPr>
        <w:t>a.</w:t>
      </w:r>
      <w:r w:rsidR="00D337E9">
        <w:rPr>
          <w:rFonts w:cstheme="minorHAnsi"/>
        </w:rPr>
        <w:t>a</w:t>
      </w:r>
      <w:proofErr w:type="spellEnd"/>
      <w:r w:rsidR="00D337E9">
        <w:rPr>
          <w:rFonts w:cstheme="minorHAnsi"/>
        </w:rPr>
        <w:t xml:space="preserve">. </w:t>
      </w:r>
      <w:r w:rsidR="00D337E9" w:rsidRPr="00E91AC9">
        <w:rPr>
          <w:rFonts w:cstheme="minorHAnsi"/>
        </w:rPr>
        <w:t>202</w:t>
      </w:r>
      <w:r w:rsidR="003C3C36">
        <w:rPr>
          <w:rFonts w:cstheme="minorHAnsi"/>
        </w:rPr>
        <w:t>5</w:t>
      </w:r>
      <w:r>
        <w:rPr>
          <w:rFonts w:cstheme="minorHAnsi"/>
        </w:rPr>
        <w:t>/2</w:t>
      </w:r>
      <w:r w:rsidR="003C3C36">
        <w:rPr>
          <w:rFonts w:cstheme="minorHAnsi"/>
        </w:rPr>
        <w:t>026</w:t>
      </w:r>
    </w:p>
    <w:p w14:paraId="669E2A6D" w14:textId="77777777" w:rsidR="00D337E9" w:rsidRDefault="00D337E9" w:rsidP="00D337E9">
      <w:pPr>
        <w:spacing w:after="0" w:line="360" w:lineRule="auto"/>
        <w:ind w:right="0"/>
        <w:jc w:val="center"/>
        <w:rPr>
          <w:rFonts w:cstheme="minorHAnsi"/>
          <w:b/>
        </w:rPr>
      </w:pPr>
    </w:p>
    <w:p w14:paraId="3B00BEB1" w14:textId="77777777" w:rsidR="005954AA" w:rsidRDefault="00D337E9" w:rsidP="005954AA">
      <w:pPr>
        <w:spacing w:after="0" w:line="360" w:lineRule="auto"/>
        <w:ind w:right="0"/>
        <w:jc w:val="center"/>
        <w:rPr>
          <w:rFonts w:cstheme="minorHAnsi"/>
          <w:b/>
        </w:rPr>
      </w:pPr>
      <w:r w:rsidRPr="00E91AC9">
        <w:rPr>
          <w:rFonts w:cstheme="minorHAnsi"/>
          <w:b/>
        </w:rPr>
        <w:t>COMUNICA</w:t>
      </w:r>
    </w:p>
    <w:p w14:paraId="0387FD33" w14:textId="26A05761" w:rsidR="005954AA" w:rsidRPr="005954AA" w:rsidRDefault="00D337E9" w:rsidP="005954AA">
      <w:pPr>
        <w:spacing w:after="0" w:line="360" w:lineRule="auto"/>
        <w:ind w:right="0"/>
        <w:rPr>
          <w:rFonts w:cstheme="minorHAnsi"/>
          <w:b/>
        </w:rPr>
      </w:pPr>
      <w:r w:rsidRPr="00F33380">
        <w:rPr>
          <w:rFonts w:cstheme="minorHAnsi"/>
        </w:rPr>
        <w:t>di rinunciare all</w:t>
      </w:r>
      <w:r w:rsidR="005954AA">
        <w:rPr>
          <w:rFonts w:cstheme="minorHAnsi"/>
        </w:rPr>
        <w:t xml:space="preserve">a borsa di dottorato, </w:t>
      </w:r>
      <w:r w:rsidR="005954AA" w:rsidRPr="00B73057">
        <w:rPr>
          <w:rFonts w:cstheme="minorHAnsi"/>
        </w:rPr>
        <w:t>proseguendo comunque il corso di studi.</w:t>
      </w:r>
    </w:p>
    <w:p w14:paraId="22BD417D" w14:textId="7A238346" w:rsidR="00D337E9" w:rsidRDefault="00D337E9" w:rsidP="00D337E9">
      <w:pPr>
        <w:spacing w:after="0"/>
        <w:ind w:right="0"/>
        <w:rPr>
          <w:rFonts w:cstheme="minorHAnsi"/>
        </w:rPr>
      </w:pPr>
      <w:r w:rsidRPr="00E91AC9">
        <w:rPr>
          <w:rFonts w:cstheme="minorHAnsi"/>
          <w:iCs/>
        </w:rPr>
        <w:t>Il</w:t>
      </w:r>
      <w:r w:rsidR="00392095">
        <w:rPr>
          <w:rFonts w:cstheme="minorHAnsi"/>
          <w:iCs/>
        </w:rPr>
        <w:t>/La</w:t>
      </w:r>
      <w:r w:rsidRPr="00E91AC9">
        <w:rPr>
          <w:rFonts w:cstheme="minorHAnsi"/>
          <w:iCs/>
        </w:rPr>
        <w:t xml:space="preserve"> sottoscritto</w:t>
      </w:r>
      <w:r w:rsidR="00392095">
        <w:rPr>
          <w:rFonts w:cstheme="minorHAnsi"/>
          <w:iCs/>
        </w:rPr>
        <w:t>/a</w:t>
      </w:r>
      <w:r w:rsidRPr="00E91AC9">
        <w:rPr>
          <w:rFonts w:cstheme="minorHAnsi"/>
        </w:rPr>
        <w:t xml:space="preserve"> prende atto che tale rinuncia è irrevocabile</w:t>
      </w:r>
      <w:r w:rsidR="005954AA">
        <w:rPr>
          <w:rFonts w:cstheme="minorHAnsi"/>
        </w:rPr>
        <w:t>.</w:t>
      </w:r>
    </w:p>
    <w:p w14:paraId="7F5B5475" w14:textId="77777777" w:rsidR="00D337E9" w:rsidRPr="00E91AC9" w:rsidRDefault="00D337E9" w:rsidP="00D337E9">
      <w:pPr>
        <w:spacing w:after="0" w:line="360" w:lineRule="auto"/>
        <w:ind w:right="0"/>
        <w:rPr>
          <w:rFonts w:cstheme="minorHAnsi"/>
        </w:rPr>
      </w:pPr>
    </w:p>
    <w:p w14:paraId="1002128F" w14:textId="34171244" w:rsidR="00D337E9" w:rsidRPr="00E91AC9" w:rsidRDefault="00D337E9" w:rsidP="00D337E9">
      <w:pPr>
        <w:spacing w:after="0"/>
        <w:ind w:left="5760" w:right="0"/>
        <w:rPr>
          <w:rFonts w:cstheme="minorHAnsi"/>
        </w:rPr>
      </w:pPr>
      <w:r>
        <w:rPr>
          <w:rFonts w:cstheme="minorHAnsi"/>
        </w:rPr>
        <w:t xml:space="preserve">     </w:t>
      </w:r>
      <w:r w:rsidRPr="00E91AC9">
        <w:rPr>
          <w:rFonts w:cstheme="minorHAnsi"/>
        </w:rPr>
        <w:t>Il dichiarante</w:t>
      </w:r>
    </w:p>
    <w:p w14:paraId="3A8EB491" w14:textId="77777777" w:rsidR="00D337E9" w:rsidRPr="00E91AC9" w:rsidRDefault="00D337E9" w:rsidP="00D337E9">
      <w:pPr>
        <w:spacing w:after="0"/>
        <w:ind w:right="0" w:hanging="12"/>
        <w:jc w:val="center"/>
        <w:rPr>
          <w:rFonts w:cstheme="minorHAnsi"/>
        </w:rPr>
      </w:pPr>
    </w:p>
    <w:p w14:paraId="0FB1F67F" w14:textId="77777777" w:rsidR="00D337E9" w:rsidRPr="00E91AC9" w:rsidRDefault="00D337E9" w:rsidP="00D337E9">
      <w:pPr>
        <w:spacing w:after="0"/>
        <w:ind w:left="2880" w:right="0" w:firstLine="720"/>
        <w:jc w:val="center"/>
        <w:rPr>
          <w:rFonts w:cstheme="minorHAnsi"/>
        </w:rPr>
      </w:pPr>
      <w:r w:rsidRPr="00E91AC9">
        <w:rPr>
          <w:rFonts w:cstheme="minorHAnsi"/>
        </w:rPr>
        <w:t>Firma _________________________</w:t>
      </w:r>
    </w:p>
    <w:p w14:paraId="394A151E" w14:textId="77777777" w:rsidR="00D337E9" w:rsidRPr="00E91AC9" w:rsidRDefault="00D337E9" w:rsidP="00D337E9">
      <w:pPr>
        <w:spacing w:after="0"/>
        <w:ind w:right="0"/>
        <w:rPr>
          <w:rFonts w:cstheme="minorHAnsi"/>
        </w:rPr>
      </w:pPr>
    </w:p>
    <w:p w14:paraId="12992038" w14:textId="77777777" w:rsidR="00D337E9" w:rsidRDefault="00D337E9" w:rsidP="00D337E9">
      <w:pPr>
        <w:spacing w:after="0"/>
        <w:ind w:right="0"/>
        <w:rPr>
          <w:rFonts w:cstheme="minorHAnsi"/>
        </w:rPr>
      </w:pPr>
    </w:p>
    <w:p w14:paraId="708AE3D4" w14:textId="77777777" w:rsidR="00DB274E" w:rsidRDefault="00DB274E" w:rsidP="00D337E9">
      <w:pPr>
        <w:spacing w:after="0"/>
        <w:ind w:right="0"/>
        <w:jc w:val="both"/>
        <w:rPr>
          <w:rFonts w:cstheme="minorHAnsi"/>
        </w:rPr>
      </w:pPr>
    </w:p>
    <w:p w14:paraId="5A8DC0B4" w14:textId="2C897A7C" w:rsidR="00D337E9" w:rsidRPr="00E91AC9" w:rsidRDefault="00D337E9" w:rsidP="00D337E9">
      <w:pPr>
        <w:spacing w:after="0"/>
        <w:ind w:right="0"/>
        <w:jc w:val="both"/>
        <w:rPr>
          <w:rFonts w:cstheme="minorHAnsi"/>
        </w:rPr>
      </w:pPr>
      <w:r w:rsidRPr="00E91AC9">
        <w:rPr>
          <w:rFonts w:cstheme="minorHAnsi"/>
        </w:rPr>
        <w:t>Il</w:t>
      </w:r>
      <w:r w:rsidR="00392095">
        <w:rPr>
          <w:rFonts w:cstheme="minorHAnsi"/>
        </w:rPr>
        <w:t>/La</w:t>
      </w:r>
      <w:r w:rsidRPr="00E91AC9">
        <w:rPr>
          <w:rFonts w:cstheme="minorHAnsi"/>
        </w:rPr>
        <w:t xml:space="preserve"> sottoscritto</w:t>
      </w:r>
      <w:r w:rsidR="00392095">
        <w:rPr>
          <w:rFonts w:cstheme="minorHAnsi"/>
        </w:rPr>
        <w:t>/a</w:t>
      </w:r>
      <w:bookmarkStart w:id="0" w:name="_GoBack"/>
      <w:bookmarkEnd w:id="0"/>
      <w:r w:rsidRPr="00E91AC9">
        <w:rPr>
          <w:rFonts w:cstheme="minorHAnsi"/>
        </w:rPr>
        <w:t xml:space="preserve"> dichiara di essere consapevole che la raccolta ed il trattamento dei dati personali avverrà nel rispetto delle norme di legge nazionali e comunitarie nonché dei principi di correttezza e tutela della riservatezza ed esclusivamente per finalità connesse a tutti gli adempimenti relativi alla piena attuazione del rapporto amministrativo con l’Università.</w:t>
      </w:r>
    </w:p>
    <w:p w14:paraId="0B269781" w14:textId="77777777" w:rsidR="00D337E9" w:rsidRPr="00E91AC9" w:rsidRDefault="00D337E9" w:rsidP="00D337E9">
      <w:pPr>
        <w:spacing w:after="0"/>
        <w:ind w:right="0"/>
        <w:rPr>
          <w:rFonts w:cstheme="minorHAnsi"/>
        </w:rPr>
      </w:pPr>
    </w:p>
    <w:p w14:paraId="1F8348F8" w14:textId="1A8DD8E5" w:rsidR="00D337E9" w:rsidRDefault="00D337E9" w:rsidP="00F33380">
      <w:pPr>
        <w:spacing w:after="0"/>
        <w:ind w:left="2880" w:right="0" w:firstLine="720"/>
        <w:jc w:val="center"/>
        <w:rPr>
          <w:rFonts w:cstheme="minorHAnsi"/>
        </w:rPr>
      </w:pPr>
      <w:r>
        <w:rPr>
          <w:rFonts w:cstheme="minorHAnsi"/>
        </w:rPr>
        <w:t xml:space="preserve">      </w:t>
      </w:r>
      <w:r w:rsidRPr="00E91AC9">
        <w:rPr>
          <w:rFonts w:cstheme="minorHAnsi"/>
        </w:rPr>
        <w:t>Il dichiarante</w:t>
      </w:r>
    </w:p>
    <w:p w14:paraId="4EC69A57" w14:textId="77777777" w:rsidR="00A548AA" w:rsidRPr="00E91AC9" w:rsidRDefault="00A548AA" w:rsidP="00F33380">
      <w:pPr>
        <w:spacing w:after="0"/>
        <w:ind w:left="2880" w:right="0" w:firstLine="720"/>
        <w:jc w:val="center"/>
        <w:rPr>
          <w:rFonts w:cstheme="minorHAnsi"/>
        </w:rPr>
      </w:pPr>
    </w:p>
    <w:p w14:paraId="7DF0352E" w14:textId="6E49AC4E" w:rsidR="00D337E9" w:rsidRPr="004B4CFA" w:rsidRDefault="00D337E9" w:rsidP="00D337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90"/>
        </w:tabs>
        <w:spacing w:after="0"/>
        <w:ind w:right="0"/>
        <w:rPr>
          <w:rFonts w:ascii="Calibri" w:eastAsia="Times New Roman" w:hAnsi="Calibri" w:cs="Calibri"/>
          <w:lang w:eastAsia="ar-SA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E91AC9">
        <w:rPr>
          <w:rFonts w:cstheme="minorHAnsi"/>
        </w:rPr>
        <w:t>Firma _______________________</w:t>
      </w:r>
      <w:r>
        <w:rPr>
          <w:rFonts w:cstheme="minorHAnsi"/>
        </w:rPr>
        <w:t>_</w:t>
      </w:r>
    </w:p>
    <w:sectPr w:rsidR="00D337E9" w:rsidRPr="004B4CFA" w:rsidSect="00172ED2">
      <w:headerReference w:type="default" r:id="rId12"/>
      <w:footerReference w:type="default" r:id="rId13"/>
      <w:pgSz w:w="11906" w:h="16838" w:code="9"/>
      <w:pgMar w:top="1843" w:right="1134" w:bottom="2268" w:left="1134" w:header="56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5EB6C" w14:textId="77777777" w:rsidR="00A248C8" w:rsidRDefault="00A248C8" w:rsidP="00376205">
      <w:r>
        <w:separator/>
      </w:r>
    </w:p>
  </w:endnote>
  <w:endnote w:type="continuationSeparator" w:id="0">
    <w:p w14:paraId="6CE50DFD" w14:textId="77777777" w:rsidR="00A248C8" w:rsidRDefault="00A248C8" w:rsidP="00376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altName w:val="Nirmala UI"/>
    <w:charset w:val="00"/>
    <w:family w:val="swiss"/>
    <w:pitch w:val="variable"/>
    <w:sig w:usb0="E00082FF" w:usb1="400078FF" w:usb2="0000002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ayfair Display">
    <w:altName w:val="Calibri"/>
    <w:charset w:val="00"/>
    <w:family w:val="auto"/>
    <w:pitch w:val="variable"/>
    <w:sig w:usb0="20000207" w:usb1="00000000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A9ABF1" w14:textId="77777777" w:rsidR="00172ED2" w:rsidRDefault="00172ED2"/>
  <w:tbl>
    <w:tblPr>
      <w:tblW w:w="5000" w:type="pct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6388"/>
      <w:gridCol w:w="3250"/>
    </w:tblGrid>
    <w:tr w:rsidR="001873FE" w14:paraId="0B50C9A2" w14:textId="77777777" w:rsidTr="00666FB6">
      <w:trPr>
        <w:trHeight w:val="113"/>
      </w:trPr>
      <w:tc>
        <w:tcPr>
          <w:tcW w:w="3314" w:type="pct"/>
          <w:vAlign w:val="center"/>
        </w:tcPr>
        <w:p w14:paraId="4D1C4EDC" w14:textId="334A7A43" w:rsidR="001873FE" w:rsidRPr="000F1DAB" w:rsidRDefault="0035095D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0F1DAB">
            <w:rPr>
              <w:rFonts w:ascii="Noto Sans" w:hAnsi="Noto Sans" w:cs="Noto Sans"/>
              <w:color w:val="002272"/>
              <w:sz w:val="15"/>
              <w:szCs w:val="15"/>
            </w:rPr>
            <w:t>Div</w:t>
          </w:r>
          <w:r w:rsidR="00E72673" w:rsidRPr="000F1DAB">
            <w:rPr>
              <w:rFonts w:ascii="Noto Sans" w:hAnsi="Noto Sans" w:cs="Noto Sans"/>
              <w:color w:val="002272"/>
              <w:sz w:val="15"/>
              <w:szCs w:val="15"/>
            </w:rPr>
            <w:t>isione</w:t>
          </w:r>
          <w:r w:rsidRPr="000F1DAB">
            <w:rPr>
              <w:rFonts w:ascii="Noto Sans" w:hAnsi="Noto Sans" w:cs="Noto Sans"/>
              <w:color w:val="002272"/>
              <w:sz w:val="15"/>
              <w:szCs w:val="15"/>
            </w:rPr>
            <w:t xml:space="preserve"> I - </w:t>
          </w:r>
          <w:r w:rsidR="005D7E24" w:rsidRPr="000F1DAB">
            <w:rPr>
              <w:rFonts w:ascii="Noto Sans" w:hAnsi="Noto Sans" w:cs="Noto Sans"/>
              <w:color w:val="002272"/>
              <w:sz w:val="15"/>
              <w:szCs w:val="15"/>
            </w:rPr>
            <w:t>Servizio Offerta Formativa e Servizi agli Studenti</w:t>
          </w:r>
        </w:p>
        <w:p w14:paraId="5EFED745" w14:textId="11C24DBC" w:rsidR="005D7E24" w:rsidRPr="00E22C14" w:rsidRDefault="005D7E24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b/>
              <w:bCs/>
              <w:color w:val="002272"/>
              <w:sz w:val="15"/>
              <w:szCs w:val="15"/>
            </w:rPr>
          </w:pPr>
          <w:r w:rsidRPr="000F1DAB">
            <w:rPr>
              <w:rFonts w:ascii="Noto Sans" w:hAnsi="Noto Sans" w:cs="Noto Sans"/>
              <w:color w:val="002272"/>
              <w:sz w:val="15"/>
              <w:szCs w:val="15"/>
            </w:rPr>
            <w:t>Ufficio Offerta Formativa</w:t>
          </w:r>
        </w:p>
      </w:tc>
      <w:tc>
        <w:tcPr>
          <w:tcW w:w="1686" w:type="pct"/>
          <w:vAlign w:val="center"/>
        </w:tcPr>
        <w:p w14:paraId="71956501" w14:textId="77777777" w:rsidR="001873FE" w:rsidRPr="00E22C14" w:rsidRDefault="001873FE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b/>
              <w:bCs/>
              <w:color w:val="002272"/>
              <w:sz w:val="15"/>
              <w:szCs w:val="15"/>
            </w:rPr>
          </w:pPr>
          <w:r w:rsidRPr="00E22C14">
            <w:rPr>
              <w:rFonts w:ascii="Noto Sans" w:hAnsi="Noto Sans" w:cs="Noto Sans"/>
              <w:b/>
              <w:bCs/>
              <w:color w:val="002272"/>
              <w:sz w:val="15"/>
              <w:szCs w:val="15"/>
            </w:rPr>
            <w:t>Rettorato</w:t>
          </w:r>
        </w:p>
      </w:tc>
    </w:tr>
    <w:tr w:rsidR="000A40E1" w14:paraId="3881DD9C" w14:textId="77777777" w:rsidTr="00666FB6">
      <w:trPr>
        <w:trHeight w:val="113"/>
      </w:trPr>
      <w:tc>
        <w:tcPr>
          <w:tcW w:w="3314" w:type="pct"/>
          <w:vAlign w:val="center"/>
        </w:tcPr>
        <w:p w14:paraId="3553FF7A" w14:textId="5043E023" w:rsidR="000A40E1" w:rsidRPr="00E22C14" w:rsidRDefault="000A40E1" w:rsidP="000A40E1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E22C14">
            <w:rPr>
              <w:rFonts w:ascii="Noto Sans" w:hAnsi="Noto Sans" w:cs="Noto Sans"/>
              <w:color w:val="002272"/>
              <w:sz w:val="15"/>
              <w:szCs w:val="15"/>
            </w:rPr>
            <w:t>Via Santa Maria in Gradi, 4 01100 Viterbo</w:t>
          </w:r>
        </w:p>
      </w:tc>
      <w:tc>
        <w:tcPr>
          <w:tcW w:w="1686" w:type="pct"/>
          <w:vAlign w:val="center"/>
        </w:tcPr>
        <w:p w14:paraId="727CCAED" w14:textId="77777777" w:rsidR="000A40E1" w:rsidRPr="00E22C14" w:rsidRDefault="000A40E1" w:rsidP="000A40E1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E22C14">
            <w:rPr>
              <w:rFonts w:ascii="Noto Sans" w:hAnsi="Noto Sans" w:cs="Noto Sans"/>
              <w:color w:val="002272"/>
              <w:sz w:val="15"/>
              <w:szCs w:val="15"/>
            </w:rPr>
            <w:t>Via Santa Maria in Gradi, 4 01100 Viterbo</w:t>
          </w:r>
        </w:p>
      </w:tc>
    </w:tr>
    <w:tr w:rsidR="001873FE" w14:paraId="49CBF579" w14:textId="77777777" w:rsidTr="00666FB6">
      <w:trPr>
        <w:trHeight w:val="113"/>
      </w:trPr>
      <w:tc>
        <w:tcPr>
          <w:tcW w:w="3314" w:type="pct"/>
          <w:vAlign w:val="center"/>
        </w:tcPr>
        <w:p w14:paraId="691F78B8" w14:textId="08D82A48" w:rsidR="001873FE" w:rsidRPr="00E22C14" w:rsidRDefault="000A40E1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>
            <w:rPr>
              <w:rFonts w:ascii="Noto Sans" w:hAnsi="Noto Sans" w:cs="Noto Sans"/>
              <w:color w:val="002272"/>
              <w:sz w:val="15"/>
              <w:szCs w:val="15"/>
            </w:rPr>
            <w:t>Tel.</w:t>
          </w:r>
          <w:r w:rsidR="005A498E">
            <w:rPr>
              <w:rFonts w:ascii="Noto Sans" w:hAnsi="Noto Sans" w:cs="Noto Sans"/>
              <w:color w:val="002272"/>
              <w:sz w:val="15"/>
              <w:szCs w:val="15"/>
            </w:rPr>
            <w:t xml:space="preserve"> 0761 357</w:t>
          </w:r>
          <w:r>
            <w:rPr>
              <w:rFonts w:ascii="Noto Sans" w:hAnsi="Noto Sans" w:cs="Noto Sans"/>
              <w:color w:val="002272"/>
              <w:sz w:val="15"/>
              <w:szCs w:val="15"/>
            </w:rPr>
            <w:t>9</w:t>
          </w:r>
          <w:r w:rsidR="005D7E24">
            <w:rPr>
              <w:rFonts w:ascii="Noto Sans" w:hAnsi="Noto Sans" w:cs="Noto Sans"/>
              <w:color w:val="002272"/>
              <w:sz w:val="15"/>
              <w:szCs w:val="15"/>
            </w:rPr>
            <w:t>12-</w:t>
          </w:r>
          <w:r w:rsidR="00E72673">
            <w:rPr>
              <w:rFonts w:ascii="Noto Sans" w:hAnsi="Noto Sans" w:cs="Noto Sans"/>
              <w:color w:val="002272"/>
              <w:sz w:val="15"/>
              <w:szCs w:val="15"/>
            </w:rPr>
            <w:t>808-</w:t>
          </w:r>
          <w:r w:rsidR="005D7E24">
            <w:rPr>
              <w:rFonts w:ascii="Noto Sans" w:hAnsi="Noto Sans" w:cs="Noto Sans"/>
              <w:color w:val="002272"/>
              <w:sz w:val="15"/>
              <w:szCs w:val="15"/>
            </w:rPr>
            <w:t>961</w:t>
          </w:r>
        </w:p>
      </w:tc>
      <w:tc>
        <w:tcPr>
          <w:tcW w:w="1686" w:type="pct"/>
          <w:vAlign w:val="center"/>
        </w:tcPr>
        <w:p w14:paraId="77671CE2" w14:textId="77777777" w:rsidR="001873FE" w:rsidRPr="00E22C14" w:rsidRDefault="001873FE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E22C14">
            <w:rPr>
              <w:rFonts w:ascii="Noto Sans" w:hAnsi="Noto Sans" w:cs="Noto Sans"/>
              <w:color w:val="002272"/>
              <w:sz w:val="15"/>
              <w:szCs w:val="15"/>
            </w:rPr>
            <w:t>P. Iva 00575560560 C.F. 80029030568</w:t>
          </w:r>
        </w:p>
      </w:tc>
    </w:tr>
    <w:tr w:rsidR="001873FE" w:rsidRPr="00F737AE" w14:paraId="2EE7B0A6" w14:textId="77777777" w:rsidTr="00666FB6">
      <w:trPr>
        <w:trHeight w:val="113"/>
      </w:trPr>
      <w:tc>
        <w:tcPr>
          <w:tcW w:w="3314" w:type="pct"/>
          <w:vAlign w:val="center"/>
        </w:tcPr>
        <w:p w14:paraId="30950809" w14:textId="2DEF47D3" w:rsidR="001873FE" w:rsidRPr="00E22C14" w:rsidRDefault="005D7E24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5D7E24">
            <w:rPr>
              <w:rFonts w:ascii="Noto Sans" w:hAnsi="Noto Sans" w:cs="Noto Sans"/>
              <w:color w:val="002272"/>
              <w:sz w:val="15"/>
              <w:szCs w:val="15"/>
            </w:rPr>
            <w:t>offertaformativa@unitus.it</w:t>
          </w:r>
          <w:r>
            <w:rPr>
              <w:rFonts w:ascii="Noto Sans" w:hAnsi="Noto Sans" w:cs="Noto Sans"/>
              <w:color w:val="002272"/>
              <w:sz w:val="15"/>
              <w:szCs w:val="15"/>
            </w:rPr>
            <w:t xml:space="preserve"> </w:t>
          </w:r>
          <w:r w:rsidR="0035095D">
            <w:rPr>
              <w:rFonts w:ascii="Noto Sans" w:hAnsi="Noto Sans" w:cs="Noto Sans"/>
              <w:color w:val="002272"/>
              <w:sz w:val="15"/>
              <w:szCs w:val="15"/>
            </w:rPr>
            <w:t>-</w:t>
          </w:r>
          <w:r>
            <w:rPr>
              <w:rFonts w:ascii="Noto Sans" w:hAnsi="Noto Sans" w:cs="Noto Sans"/>
              <w:color w:val="002272"/>
              <w:sz w:val="15"/>
              <w:szCs w:val="15"/>
            </w:rPr>
            <w:t xml:space="preserve"> </w:t>
          </w:r>
          <w:r w:rsidRPr="005D7E24">
            <w:rPr>
              <w:rFonts w:ascii="Noto Sans" w:hAnsi="Noto Sans" w:cs="Noto Sans"/>
              <w:color w:val="002272"/>
              <w:sz w:val="15"/>
              <w:szCs w:val="15"/>
            </w:rPr>
            <w:t>dottorati@unitus.it</w:t>
          </w:r>
          <w:r>
            <w:rPr>
              <w:rFonts w:ascii="Noto Sans" w:hAnsi="Noto Sans" w:cs="Noto Sans"/>
              <w:color w:val="002272"/>
              <w:sz w:val="15"/>
              <w:szCs w:val="15"/>
            </w:rPr>
            <w:t xml:space="preserve"> </w:t>
          </w:r>
        </w:p>
      </w:tc>
      <w:tc>
        <w:tcPr>
          <w:tcW w:w="1686" w:type="pct"/>
          <w:vAlign w:val="center"/>
        </w:tcPr>
        <w:p w14:paraId="60621C61" w14:textId="0A908648" w:rsidR="001873FE" w:rsidRPr="00F737AE" w:rsidRDefault="001873FE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F737AE">
            <w:rPr>
              <w:rFonts w:ascii="Noto Sans" w:hAnsi="Noto Sans" w:cs="Noto Sans"/>
              <w:color w:val="002272"/>
              <w:sz w:val="15"/>
              <w:szCs w:val="15"/>
            </w:rPr>
            <w:t xml:space="preserve">Tel. 0761 </w:t>
          </w:r>
          <w:r w:rsidR="00E22C14" w:rsidRPr="00F737AE">
            <w:rPr>
              <w:rFonts w:ascii="Noto Sans" w:hAnsi="Noto Sans" w:cs="Noto Sans"/>
              <w:color w:val="002272"/>
              <w:sz w:val="15"/>
              <w:szCs w:val="15"/>
            </w:rPr>
            <w:t>3571</w:t>
          </w:r>
          <w:r w:rsidR="00F737AE" w:rsidRPr="00F737AE">
            <w:rPr>
              <w:rFonts w:ascii="Noto Sans" w:hAnsi="Noto Sans" w:cs="Noto Sans"/>
              <w:color w:val="002272"/>
              <w:sz w:val="15"/>
              <w:szCs w:val="15"/>
            </w:rPr>
            <w:t xml:space="preserve"> PEC </w:t>
          </w:r>
          <w:r w:rsidR="00E22C14" w:rsidRPr="00F737AE">
            <w:rPr>
              <w:rFonts w:ascii="Noto Sans" w:hAnsi="Noto Sans" w:cs="Noto Sans"/>
              <w:color w:val="002272"/>
              <w:sz w:val="15"/>
              <w:szCs w:val="15"/>
            </w:rPr>
            <w:t>protocollo@pec.unitus.it</w:t>
          </w:r>
        </w:p>
      </w:tc>
    </w:tr>
    <w:tr w:rsidR="001873FE" w14:paraId="4B8301D4" w14:textId="77777777" w:rsidTr="00666FB6">
      <w:trPr>
        <w:trHeight w:val="113"/>
      </w:trPr>
      <w:tc>
        <w:tcPr>
          <w:tcW w:w="3314" w:type="pct"/>
          <w:vAlign w:val="center"/>
        </w:tcPr>
        <w:p w14:paraId="09708A01" w14:textId="2DD071CD" w:rsidR="001873FE" w:rsidRPr="00F737AE" w:rsidRDefault="001873FE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</w:p>
      </w:tc>
      <w:tc>
        <w:tcPr>
          <w:tcW w:w="1686" w:type="pct"/>
          <w:vAlign w:val="center"/>
        </w:tcPr>
        <w:p w14:paraId="3D6AF698" w14:textId="77777777" w:rsidR="001873FE" w:rsidRPr="00E22C14" w:rsidRDefault="001873FE" w:rsidP="005A498E">
          <w:pPr>
            <w:pStyle w:val="Informazionicontatto"/>
            <w:spacing w:before="0" w:after="0" w:line="324" w:lineRule="auto"/>
            <w:rPr>
              <w:rFonts w:ascii="Noto Sans" w:hAnsi="Noto Sans" w:cs="Noto Sans"/>
              <w:color w:val="002272"/>
              <w:sz w:val="15"/>
              <w:szCs w:val="15"/>
            </w:rPr>
          </w:pPr>
          <w:r w:rsidRPr="00E22C14">
            <w:rPr>
              <w:rFonts w:ascii="Noto Sans" w:hAnsi="Noto Sans" w:cs="Noto Sans"/>
              <w:color w:val="002272"/>
              <w:sz w:val="15"/>
              <w:szCs w:val="15"/>
            </w:rPr>
            <w:t xml:space="preserve">www.unitus.it </w:t>
          </w:r>
        </w:p>
      </w:tc>
    </w:tr>
  </w:tbl>
  <w:p w14:paraId="7BEA0F55" w14:textId="77777777" w:rsidR="007B22FA" w:rsidRDefault="007B22FA" w:rsidP="00AE4BB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2DBA0" w14:textId="77777777" w:rsidR="00A248C8" w:rsidRDefault="00A248C8" w:rsidP="00376205">
      <w:r>
        <w:separator/>
      </w:r>
    </w:p>
  </w:footnote>
  <w:footnote w:type="continuationSeparator" w:id="0">
    <w:p w14:paraId="30BC40D9" w14:textId="77777777" w:rsidR="00A248C8" w:rsidRDefault="00A248C8" w:rsidP="00376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EC56D1" w14:textId="2A646B34" w:rsidR="0021026D" w:rsidRDefault="00116487" w:rsidP="00F737AE">
    <w:pPr>
      <w:pStyle w:val="Intestazione"/>
      <w:spacing w:after="500"/>
    </w:pPr>
    <w:r w:rsidRPr="0050231E">
      <w:rPr>
        <w:noProof/>
      </w:rPr>
      <w:drawing>
        <wp:inline distT="0" distB="0" distL="0" distR="0" wp14:anchorId="1E965796" wp14:editId="7D25B382">
          <wp:extent cx="1752600" cy="790575"/>
          <wp:effectExtent l="0" t="0" r="0" b="9525"/>
          <wp:docPr id="3" name="Immagine 3" descr="C:\Users\user\AppData\Local\Microsoft\Windows\INetCache\Content.Word\unitus_marchio_2020_variante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C:\Users\user\AppData\Local\Microsoft\Windows\INetCache\Content.Word\unitus_marchio_2020_variante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159A6"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418A7357" wp14:editId="2DB1A46C">
              <wp:simplePos x="0" y="0"/>
              <wp:positionH relativeFrom="column">
                <wp:posOffset>3786505</wp:posOffset>
              </wp:positionH>
              <wp:positionV relativeFrom="paragraph">
                <wp:posOffset>184150</wp:posOffset>
              </wp:positionV>
              <wp:extent cx="2360930" cy="1404620"/>
              <wp:effectExtent l="0" t="0" r="3810" b="0"/>
              <wp:wrapNone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129132" w14:textId="0CA09C32" w:rsidR="000159A6" w:rsidRPr="00CC4A27" w:rsidRDefault="000159A6" w:rsidP="000159A6">
                          <w:pPr>
                            <w:spacing w:after="0"/>
                            <w:ind w:right="0"/>
                            <w:rPr>
                              <w:rFonts w:ascii="Playfair Display" w:hAnsi="Playfair Display"/>
                              <w:i/>
                              <w:iCs/>
                              <w:color w:val="002272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18A7357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98.15pt;margin-top:14.5pt;width:185.9pt;height:110.6pt;z-index:-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" stroked="f">
              <v:textbox style="mso-fit-shape-to-text:t">
                <w:txbxContent>
                  <w:p w14:paraId="06129132" w14:textId="0CA09C32" w:rsidR="000159A6" w:rsidRPr="00CC4A27" w:rsidRDefault="000159A6" w:rsidP="000159A6">
                    <w:pPr>
                      <w:spacing w:after="0"/>
                      <w:ind w:right="0"/>
                      <w:rPr>
                        <w:rFonts w:ascii="Playfair Display" w:hAnsi="Playfair Display"/>
                        <w:i/>
                        <w:iCs/>
                        <w:color w:val="002272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Calibri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AB752B2"/>
    <w:multiLevelType w:val="hybridMultilevel"/>
    <w:tmpl w:val="58A664DC"/>
    <w:lvl w:ilvl="0" w:tplc="4432C532">
      <w:start w:val="1"/>
      <w:numFmt w:val="bullet"/>
      <w:lvlText w:val="o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B2"/>
    <w:rsid w:val="00013B2A"/>
    <w:rsid w:val="000159A6"/>
    <w:rsid w:val="00025720"/>
    <w:rsid w:val="00032E9E"/>
    <w:rsid w:val="00037B2D"/>
    <w:rsid w:val="0006138F"/>
    <w:rsid w:val="00066D0B"/>
    <w:rsid w:val="000A40E1"/>
    <w:rsid w:val="000B353B"/>
    <w:rsid w:val="000B48B3"/>
    <w:rsid w:val="000C38A9"/>
    <w:rsid w:val="000D7830"/>
    <w:rsid w:val="000F1DAB"/>
    <w:rsid w:val="000F4176"/>
    <w:rsid w:val="000F5DC2"/>
    <w:rsid w:val="00116487"/>
    <w:rsid w:val="00124A02"/>
    <w:rsid w:val="00172ED2"/>
    <w:rsid w:val="00174AD4"/>
    <w:rsid w:val="001873FE"/>
    <w:rsid w:val="00193400"/>
    <w:rsid w:val="001A071E"/>
    <w:rsid w:val="001B0298"/>
    <w:rsid w:val="001B3BFA"/>
    <w:rsid w:val="001C7EBA"/>
    <w:rsid w:val="001D15F1"/>
    <w:rsid w:val="001F5D0A"/>
    <w:rsid w:val="00204FEB"/>
    <w:rsid w:val="0021026D"/>
    <w:rsid w:val="00231473"/>
    <w:rsid w:val="00243C85"/>
    <w:rsid w:val="002663F4"/>
    <w:rsid w:val="002742D6"/>
    <w:rsid w:val="002822F5"/>
    <w:rsid w:val="00292FB9"/>
    <w:rsid w:val="002A06DB"/>
    <w:rsid w:val="002A2E0D"/>
    <w:rsid w:val="002C65E3"/>
    <w:rsid w:val="002D22B0"/>
    <w:rsid w:val="002F712B"/>
    <w:rsid w:val="00300578"/>
    <w:rsid w:val="003156FC"/>
    <w:rsid w:val="00317A93"/>
    <w:rsid w:val="00324945"/>
    <w:rsid w:val="0035095D"/>
    <w:rsid w:val="0035135E"/>
    <w:rsid w:val="00364A4C"/>
    <w:rsid w:val="00376205"/>
    <w:rsid w:val="00392095"/>
    <w:rsid w:val="00396549"/>
    <w:rsid w:val="003A6A4C"/>
    <w:rsid w:val="003C3C36"/>
    <w:rsid w:val="0041395C"/>
    <w:rsid w:val="0042022C"/>
    <w:rsid w:val="00434F6C"/>
    <w:rsid w:val="00435736"/>
    <w:rsid w:val="00442987"/>
    <w:rsid w:val="00445778"/>
    <w:rsid w:val="00473013"/>
    <w:rsid w:val="00476622"/>
    <w:rsid w:val="00476B7C"/>
    <w:rsid w:val="004B027E"/>
    <w:rsid w:val="004B7F5D"/>
    <w:rsid w:val="004C571A"/>
    <w:rsid w:val="00517C2F"/>
    <w:rsid w:val="0054054A"/>
    <w:rsid w:val="0059259A"/>
    <w:rsid w:val="005942EB"/>
    <w:rsid w:val="005954AA"/>
    <w:rsid w:val="005A498E"/>
    <w:rsid w:val="005D2D63"/>
    <w:rsid w:val="005D7E24"/>
    <w:rsid w:val="0060558F"/>
    <w:rsid w:val="00607517"/>
    <w:rsid w:val="0062123A"/>
    <w:rsid w:val="00631084"/>
    <w:rsid w:val="00646E75"/>
    <w:rsid w:val="00666FB6"/>
    <w:rsid w:val="006772CE"/>
    <w:rsid w:val="00681A8A"/>
    <w:rsid w:val="00684881"/>
    <w:rsid w:val="00694898"/>
    <w:rsid w:val="00695475"/>
    <w:rsid w:val="006C6673"/>
    <w:rsid w:val="006E2395"/>
    <w:rsid w:val="0072209F"/>
    <w:rsid w:val="0072440E"/>
    <w:rsid w:val="0075640C"/>
    <w:rsid w:val="007752E3"/>
    <w:rsid w:val="00794BAD"/>
    <w:rsid w:val="007A05E3"/>
    <w:rsid w:val="007A25CB"/>
    <w:rsid w:val="007B22FA"/>
    <w:rsid w:val="007D63AF"/>
    <w:rsid w:val="007D6E7E"/>
    <w:rsid w:val="007E3D9A"/>
    <w:rsid w:val="008009DA"/>
    <w:rsid w:val="00826523"/>
    <w:rsid w:val="00835AFD"/>
    <w:rsid w:val="00864CE9"/>
    <w:rsid w:val="00874B59"/>
    <w:rsid w:val="00877759"/>
    <w:rsid w:val="008D7FAD"/>
    <w:rsid w:val="008E1AD3"/>
    <w:rsid w:val="008E6C6E"/>
    <w:rsid w:val="008F234F"/>
    <w:rsid w:val="00910D80"/>
    <w:rsid w:val="00914211"/>
    <w:rsid w:val="00922646"/>
    <w:rsid w:val="009325E4"/>
    <w:rsid w:val="00943C3D"/>
    <w:rsid w:val="00980E0F"/>
    <w:rsid w:val="009864AB"/>
    <w:rsid w:val="009A7E7D"/>
    <w:rsid w:val="009C3BCF"/>
    <w:rsid w:val="009C78F6"/>
    <w:rsid w:val="009D3C20"/>
    <w:rsid w:val="009F7888"/>
    <w:rsid w:val="00A00DA7"/>
    <w:rsid w:val="00A248C8"/>
    <w:rsid w:val="00A377D2"/>
    <w:rsid w:val="00A526FE"/>
    <w:rsid w:val="00A5334F"/>
    <w:rsid w:val="00A548AA"/>
    <w:rsid w:val="00A55476"/>
    <w:rsid w:val="00A55CBB"/>
    <w:rsid w:val="00A61D5E"/>
    <w:rsid w:val="00AC76CE"/>
    <w:rsid w:val="00AD0D41"/>
    <w:rsid w:val="00AD62EB"/>
    <w:rsid w:val="00AD6DF9"/>
    <w:rsid w:val="00AD7275"/>
    <w:rsid w:val="00AE4BB2"/>
    <w:rsid w:val="00AF0D58"/>
    <w:rsid w:val="00AF4BEB"/>
    <w:rsid w:val="00B046A4"/>
    <w:rsid w:val="00B360E1"/>
    <w:rsid w:val="00B71D70"/>
    <w:rsid w:val="00BA7D67"/>
    <w:rsid w:val="00BC2FC4"/>
    <w:rsid w:val="00BD4D70"/>
    <w:rsid w:val="00BF6003"/>
    <w:rsid w:val="00C157DF"/>
    <w:rsid w:val="00C222F8"/>
    <w:rsid w:val="00C2466E"/>
    <w:rsid w:val="00C37F4A"/>
    <w:rsid w:val="00C43F4B"/>
    <w:rsid w:val="00C5754B"/>
    <w:rsid w:val="00C67AF9"/>
    <w:rsid w:val="00C718A6"/>
    <w:rsid w:val="00C76F99"/>
    <w:rsid w:val="00C92E72"/>
    <w:rsid w:val="00CA4A14"/>
    <w:rsid w:val="00CB4610"/>
    <w:rsid w:val="00CB52EA"/>
    <w:rsid w:val="00CC4A27"/>
    <w:rsid w:val="00CC6DE0"/>
    <w:rsid w:val="00CD384D"/>
    <w:rsid w:val="00CE1FF8"/>
    <w:rsid w:val="00D04CFD"/>
    <w:rsid w:val="00D14447"/>
    <w:rsid w:val="00D151F6"/>
    <w:rsid w:val="00D337E9"/>
    <w:rsid w:val="00D40A98"/>
    <w:rsid w:val="00D444E3"/>
    <w:rsid w:val="00D53425"/>
    <w:rsid w:val="00D77ACD"/>
    <w:rsid w:val="00DA558A"/>
    <w:rsid w:val="00DB274E"/>
    <w:rsid w:val="00DB6590"/>
    <w:rsid w:val="00DB6BD6"/>
    <w:rsid w:val="00DC1FE0"/>
    <w:rsid w:val="00DE273E"/>
    <w:rsid w:val="00E0488A"/>
    <w:rsid w:val="00E0756B"/>
    <w:rsid w:val="00E166D3"/>
    <w:rsid w:val="00E22C14"/>
    <w:rsid w:val="00E55D74"/>
    <w:rsid w:val="00E60B86"/>
    <w:rsid w:val="00E72673"/>
    <w:rsid w:val="00EB1A81"/>
    <w:rsid w:val="00EC0562"/>
    <w:rsid w:val="00ED06DD"/>
    <w:rsid w:val="00EE38B3"/>
    <w:rsid w:val="00EF166B"/>
    <w:rsid w:val="00F040AE"/>
    <w:rsid w:val="00F1084B"/>
    <w:rsid w:val="00F33380"/>
    <w:rsid w:val="00F405F8"/>
    <w:rsid w:val="00F46FBE"/>
    <w:rsid w:val="00F737AE"/>
    <w:rsid w:val="00FA12F4"/>
    <w:rsid w:val="00FA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44FA72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/>
    <w:lsdException w:name="Closing" w:semiHidden="1" w:uiPriority="6" w:unhideWhenUsed="1"/>
    <w:lsdException w:name="Signature" w:semiHidden="1" w:uiPriority="7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</w:latentStyles>
  <w:style w:type="paragraph" w:default="1" w:styleId="Normale">
    <w:name w:val="Normal"/>
    <w:rsid w:val="00174AD4"/>
    <w:pPr>
      <w:spacing w:after="300"/>
      <w:ind w:right="720"/>
    </w:pPr>
  </w:style>
  <w:style w:type="paragraph" w:styleId="Titolo1">
    <w:name w:val="heading 1"/>
    <w:basedOn w:val="Normale"/>
    <w:next w:val="Normale"/>
    <w:link w:val="Titolo1Carattere"/>
    <w:uiPriority w:val="8"/>
    <w:semiHidden/>
    <w:qFormat/>
    <w:rsid w:val="00F46FBE"/>
    <w:pPr>
      <w:spacing w:after="360"/>
      <w:contextualSpacing/>
      <w:outlineLvl w:val="0"/>
    </w:pPr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"/>
    <w:semiHidden/>
    <w:qFormat/>
    <w:rsid w:val="00F46FBE"/>
    <w:pPr>
      <w:keepNext/>
      <w:keepLines/>
      <w:spacing w:before="40" w:line="288" w:lineRule="auto"/>
      <w:outlineLvl w:val="1"/>
    </w:pPr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46FB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8"/>
    <w:semiHidden/>
    <w:rsid w:val="001C7EBA"/>
    <w:rPr>
      <w:rFonts w:asciiTheme="majorHAnsi" w:eastAsiaTheme="majorEastAsia" w:hAnsiTheme="majorHAnsi" w:cstheme="majorBidi"/>
      <w:caps/>
      <w:color w:val="276E8B" w:themeColor="accent1" w:themeShade="BF"/>
      <w:kern w:val="20"/>
      <w:sz w:val="20"/>
      <w:szCs w:val="2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C7EBA"/>
    <w:rPr>
      <w:rFonts w:asciiTheme="majorHAnsi" w:eastAsiaTheme="majorEastAsia" w:hAnsiTheme="majorHAnsi" w:cstheme="majorBidi"/>
      <w:color w:val="276E8B" w:themeColor="accent1" w:themeShade="BF"/>
      <w:kern w:val="20"/>
      <w:sz w:val="26"/>
      <w:szCs w:val="26"/>
    </w:rPr>
  </w:style>
  <w:style w:type="paragraph" w:styleId="Formuladiapertura">
    <w:name w:val="Salutation"/>
    <w:basedOn w:val="Normale"/>
    <w:link w:val="FormuladiaperturaCarattere"/>
    <w:uiPriority w:val="4"/>
    <w:unhideWhenUsed/>
    <w:rsid w:val="001C7EBA"/>
  </w:style>
  <w:style w:type="character" w:customStyle="1" w:styleId="FormuladiaperturaCarattere">
    <w:name w:val="Formula di apertura Carattere"/>
    <w:basedOn w:val="Carpredefinitoparagrafo"/>
    <w:link w:val="Formuladiapertura"/>
    <w:uiPriority w:val="4"/>
    <w:rsid w:val="001C7EBA"/>
  </w:style>
  <w:style w:type="paragraph" w:styleId="Formuladichiusura">
    <w:name w:val="Closing"/>
    <w:basedOn w:val="Normale"/>
    <w:next w:val="Firma"/>
    <w:link w:val="FormuladichiusuraCarattere"/>
    <w:uiPriority w:val="6"/>
    <w:unhideWhenUsed/>
    <w:rsid w:val="001C7EBA"/>
    <w:pPr>
      <w:spacing w:before="480" w:after="960"/>
    </w:pPr>
    <w:rPr>
      <w:rFonts w:eastAsiaTheme="minorHAnsi"/>
      <w:kern w:val="20"/>
      <w:szCs w:val="20"/>
    </w:rPr>
  </w:style>
  <w:style w:type="character" w:customStyle="1" w:styleId="FormuladichiusuraCarattere">
    <w:name w:val="Formula di chiusura Carattere"/>
    <w:basedOn w:val="Carpredefinitoparagrafo"/>
    <w:link w:val="Formuladichiusura"/>
    <w:uiPriority w:val="6"/>
    <w:rsid w:val="001C7EBA"/>
    <w:rPr>
      <w:rFonts w:eastAsiaTheme="minorHAnsi"/>
      <w:kern w:val="20"/>
      <w:szCs w:val="20"/>
    </w:rPr>
  </w:style>
  <w:style w:type="paragraph" w:styleId="Firma">
    <w:name w:val="Signature"/>
    <w:basedOn w:val="Normale"/>
    <w:link w:val="FirmaCarattere"/>
    <w:uiPriority w:val="7"/>
    <w:unhideWhenUsed/>
    <w:rsid w:val="001C7EBA"/>
    <w:pPr>
      <w:spacing w:before="40" w:after="0"/>
    </w:pPr>
    <w:rPr>
      <w:rFonts w:eastAsiaTheme="minorHAnsi"/>
      <w:b/>
      <w:bCs/>
      <w:color w:val="595959" w:themeColor="text1" w:themeTint="A6"/>
      <w:kern w:val="20"/>
      <w:szCs w:val="20"/>
    </w:rPr>
  </w:style>
  <w:style w:type="character" w:customStyle="1" w:styleId="FirmaCarattere">
    <w:name w:val="Firma Carattere"/>
    <w:basedOn w:val="Carpredefinitoparagrafo"/>
    <w:link w:val="Firma"/>
    <w:uiPriority w:val="7"/>
    <w:rsid w:val="001C7EBA"/>
    <w:rPr>
      <w:rFonts w:eastAsiaTheme="minorHAnsi"/>
      <w:b/>
      <w:bCs/>
      <w:color w:val="595959" w:themeColor="text1" w:themeTint="A6"/>
      <w:kern w:val="20"/>
      <w:szCs w:val="20"/>
    </w:rPr>
  </w:style>
  <w:style w:type="paragraph" w:customStyle="1" w:styleId="Informazionicontatto">
    <w:name w:val="Informazioni contatto"/>
    <w:basedOn w:val="Normale"/>
    <w:uiPriority w:val="10"/>
    <w:rsid w:val="007B22FA"/>
    <w:pPr>
      <w:spacing w:before="40" w:after="40" w:line="274" w:lineRule="auto"/>
      <w:ind w:right="0"/>
    </w:pPr>
    <w:rPr>
      <w:rFonts w:asciiTheme="majorHAnsi" w:eastAsiaTheme="minorHAnsi" w:hAnsiTheme="majorHAnsi"/>
      <w:color w:val="595959" w:themeColor="text1" w:themeTint="A6"/>
      <w:kern w:val="20"/>
      <w:szCs w:val="20"/>
    </w:rPr>
  </w:style>
  <w:style w:type="paragraph" w:styleId="Titolo">
    <w:name w:val="Title"/>
    <w:basedOn w:val="Normale"/>
    <w:next w:val="Normale"/>
    <w:link w:val="TitoloCarattere"/>
    <w:uiPriority w:val="1"/>
    <w:rsid w:val="00F405F8"/>
    <w:pPr>
      <w:spacing w:after="120"/>
      <w:contextualSpacing/>
    </w:pPr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character" w:customStyle="1" w:styleId="TitoloCarattere">
    <w:name w:val="Titolo Carattere"/>
    <w:basedOn w:val="Carpredefinitoparagrafo"/>
    <w:link w:val="Titolo"/>
    <w:uiPriority w:val="1"/>
    <w:rsid w:val="001C7EBA"/>
    <w:rPr>
      <w:rFonts w:asciiTheme="majorHAnsi" w:eastAsiaTheme="majorEastAsia" w:hAnsiTheme="majorHAnsi" w:cstheme="majorBidi"/>
      <w:b/>
      <w:bCs/>
      <w:caps/>
      <w:kern w:val="28"/>
      <w:sz w:val="96"/>
      <w:szCs w:val="96"/>
    </w:rPr>
  </w:style>
  <w:style w:type="table" w:styleId="Tabellagriglia1chiara-colore2">
    <w:name w:val="Grid Table 1 Light Accent 2"/>
    <w:basedOn w:val="Tabellanormale"/>
    <w:uiPriority w:val="46"/>
    <w:rsid w:val="00F405F8"/>
    <w:pPr>
      <w:spacing w:before="120" w:after="120"/>
      <w:contextualSpacing/>
    </w:pPr>
    <w:rPr>
      <w:sz w:val="22"/>
      <w:szCs w:val="22"/>
    </w:rPr>
    <w:tblPr>
      <w:tblStyleRowBandSize w:val="1"/>
      <w:tblStyleColBandSize w:val="1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testazione">
    <w:name w:val="header"/>
    <w:basedOn w:val="Normale"/>
    <w:link w:val="Intestazione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C7EBA"/>
  </w:style>
  <w:style w:type="paragraph" w:styleId="Pidipagina">
    <w:name w:val="footer"/>
    <w:basedOn w:val="Normale"/>
    <w:link w:val="PidipaginaCarattere"/>
    <w:uiPriority w:val="99"/>
    <w:semiHidden/>
    <w:rsid w:val="00376205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C7EBA"/>
  </w:style>
  <w:style w:type="paragraph" w:customStyle="1" w:styleId="Nomedestinatario">
    <w:name w:val="Nome destinatario"/>
    <w:basedOn w:val="Normale"/>
    <w:next w:val="Normale"/>
    <w:rsid w:val="007B22FA"/>
    <w:pPr>
      <w:spacing w:after="0"/>
    </w:pPr>
    <w:rPr>
      <w:b/>
    </w:rPr>
  </w:style>
  <w:style w:type="paragraph" w:customStyle="1" w:styleId="Indirizzo">
    <w:name w:val="Indirizzo"/>
    <w:basedOn w:val="Normale"/>
    <w:next w:val="Normale"/>
    <w:rsid w:val="007B22FA"/>
    <w:pPr>
      <w:spacing w:after="480"/>
    </w:pPr>
  </w:style>
  <w:style w:type="paragraph" w:styleId="Data">
    <w:name w:val="Date"/>
    <w:basedOn w:val="Normale"/>
    <w:next w:val="Normale"/>
    <w:link w:val="DataCarattere"/>
    <w:uiPriority w:val="99"/>
    <w:rsid w:val="007B22FA"/>
    <w:pPr>
      <w:spacing w:after="600"/>
    </w:pPr>
  </w:style>
  <w:style w:type="character" w:customStyle="1" w:styleId="DataCarattere">
    <w:name w:val="Data Carattere"/>
    <w:basedOn w:val="Carpredefinitoparagrafo"/>
    <w:link w:val="Data"/>
    <w:uiPriority w:val="99"/>
    <w:rsid w:val="007B22FA"/>
  </w:style>
  <w:style w:type="character" w:styleId="Testosegnaposto">
    <w:name w:val="Placeholder Text"/>
    <w:basedOn w:val="Carpredefinitoparagrafo"/>
    <w:uiPriority w:val="99"/>
    <w:semiHidden/>
    <w:rsid w:val="007B22FA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40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40C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1873FE"/>
    <w:rPr>
      <w:color w:val="6B9F25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rsid w:val="001873F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873FE"/>
    <w:rPr>
      <w:color w:val="9F6715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A558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558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558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558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558A"/>
    <w:rPr>
      <w:b/>
      <w:bCs/>
      <w:sz w:val="20"/>
      <w:szCs w:val="20"/>
    </w:rPr>
  </w:style>
  <w:style w:type="paragraph" w:customStyle="1" w:styleId="UNITUSTesto">
    <w:name w:val="UNITUS Testo"/>
    <w:link w:val="UNITUSTestoCarattere"/>
    <w:qFormat/>
    <w:rsid w:val="007D6E7E"/>
    <w:pPr>
      <w:spacing w:after="240" w:line="300" w:lineRule="auto"/>
    </w:pPr>
    <w:rPr>
      <w:rFonts w:ascii="Noto Sans" w:hAnsi="Noto Sans" w:cs="Noto Sans"/>
      <w:sz w:val="20"/>
      <w:szCs w:val="20"/>
      <w:lang w:bidi="it-IT"/>
    </w:rPr>
  </w:style>
  <w:style w:type="character" w:customStyle="1" w:styleId="UNITUSTestoCarattere">
    <w:name w:val="UNITUS Testo Carattere"/>
    <w:basedOn w:val="FormuladiaperturaCarattere"/>
    <w:link w:val="UNITUSTest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Firma">
    <w:name w:val="UNITUS Firma"/>
    <w:basedOn w:val="Firma"/>
    <w:link w:val="UNITUSFirmaCarattere"/>
    <w:rsid w:val="00473013"/>
    <w:pPr>
      <w:ind w:left="6236"/>
    </w:pPr>
    <w:rPr>
      <w:rFonts w:ascii="Noto Sans" w:hAnsi="Noto Sans" w:cs="Noto Sans"/>
      <w:color w:val="002272"/>
      <w:sz w:val="20"/>
    </w:rPr>
  </w:style>
  <w:style w:type="character" w:customStyle="1" w:styleId="UNITUSFirmaCarattere">
    <w:name w:val="UNITUS Firma Carattere"/>
    <w:basedOn w:val="FirmaCarattere"/>
    <w:link w:val="UNITUSFirma"/>
    <w:rsid w:val="00473013"/>
    <w:rPr>
      <w:rFonts w:ascii="Noto Sans" w:eastAsiaTheme="minorHAnsi" w:hAnsi="Noto Sans" w:cs="Noto Sans"/>
      <w:b/>
      <w:bCs/>
      <w:color w:val="002272"/>
      <w:kern w:val="20"/>
      <w:sz w:val="20"/>
      <w:szCs w:val="20"/>
    </w:rPr>
  </w:style>
  <w:style w:type="paragraph" w:customStyle="1" w:styleId="UNITUSDestinatario">
    <w:name w:val="UNITUS Destinatario"/>
    <w:basedOn w:val="UNITUSTesto"/>
    <w:link w:val="UNITUSDestinatarioCarattere"/>
    <w:qFormat/>
    <w:rsid w:val="007D6E7E"/>
    <w:pPr>
      <w:spacing w:after="0"/>
      <w:ind w:left="6236"/>
    </w:pPr>
    <w:rPr>
      <w:b/>
      <w:bCs/>
      <w:color w:val="002272"/>
    </w:rPr>
  </w:style>
  <w:style w:type="paragraph" w:customStyle="1" w:styleId="UNITUSViaecivico">
    <w:name w:val="UNITUS Via e civico"/>
    <w:basedOn w:val="UNITUSTesto"/>
    <w:link w:val="UNITUSViaecivicoCarattere"/>
    <w:qFormat/>
    <w:rsid w:val="007D6E7E"/>
    <w:pPr>
      <w:spacing w:after="0"/>
      <w:ind w:left="6236"/>
    </w:pPr>
  </w:style>
  <w:style w:type="character" w:customStyle="1" w:styleId="UNITUSDestinatarioCarattere">
    <w:name w:val="UNITUS Destinatario Carattere"/>
    <w:basedOn w:val="UNITUSTestoCarattere"/>
    <w:link w:val="UNITUSDestinatario"/>
    <w:rsid w:val="007D6E7E"/>
    <w:rPr>
      <w:rFonts w:ascii="Noto Sans" w:hAnsi="Noto Sans" w:cs="Noto Sans"/>
      <w:b/>
      <w:bCs/>
      <w:color w:val="002272"/>
      <w:sz w:val="20"/>
      <w:szCs w:val="20"/>
      <w:lang w:bidi="it-IT"/>
    </w:rPr>
  </w:style>
  <w:style w:type="paragraph" w:customStyle="1" w:styleId="UNITUSCapCitt">
    <w:name w:val="UNITUS Cap Città"/>
    <w:basedOn w:val="UNITUSTesto"/>
    <w:link w:val="UNITUSCapCittCarattere"/>
    <w:qFormat/>
    <w:rsid w:val="007D6E7E"/>
    <w:pPr>
      <w:spacing w:after="480"/>
      <w:ind w:left="6236"/>
    </w:pPr>
  </w:style>
  <w:style w:type="character" w:customStyle="1" w:styleId="UNITUSViaecivicoCarattere">
    <w:name w:val="UNITUS Via e civico Carattere"/>
    <w:basedOn w:val="UNITUSTestoCarattere"/>
    <w:link w:val="UNITUSViaecivico"/>
    <w:rsid w:val="007D6E7E"/>
    <w:rPr>
      <w:rFonts w:ascii="Noto Sans" w:hAnsi="Noto Sans" w:cs="Noto Sans"/>
      <w:sz w:val="20"/>
      <w:szCs w:val="20"/>
      <w:lang w:bidi="it-IT"/>
    </w:rPr>
  </w:style>
  <w:style w:type="paragraph" w:customStyle="1" w:styleId="UNITUSNomeCognome">
    <w:name w:val="UNITUS Nome Cognome"/>
    <w:basedOn w:val="UNITUSTesto"/>
    <w:next w:val="UNITUSTesto"/>
    <w:link w:val="UNITUSNomeCognomeCarattere"/>
    <w:autoRedefine/>
    <w:qFormat/>
    <w:rsid w:val="0059259A"/>
    <w:pPr>
      <w:spacing w:before="480" w:after="0"/>
      <w:ind w:left="6236"/>
    </w:pPr>
    <w:rPr>
      <w:b/>
      <w:bCs/>
      <w:color w:val="002272"/>
    </w:rPr>
  </w:style>
  <w:style w:type="character" w:customStyle="1" w:styleId="UNITUSCapCittCarattere">
    <w:name w:val="UNITUS Cap Città Carattere"/>
    <w:basedOn w:val="UNITUSTestoCarattere"/>
    <w:link w:val="UNITUSCapCitt"/>
    <w:rsid w:val="007D6E7E"/>
    <w:rPr>
      <w:rFonts w:ascii="Noto Sans" w:hAnsi="Noto Sans" w:cs="Noto Sans"/>
      <w:sz w:val="20"/>
      <w:szCs w:val="20"/>
      <w:lang w:bidi="it-IT"/>
    </w:rPr>
  </w:style>
  <w:style w:type="character" w:customStyle="1" w:styleId="UNITUSGrassetto">
    <w:name w:val="UNITUS Grassetto"/>
    <w:basedOn w:val="UNITUSTestoCarattere"/>
    <w:uiPriority w:val="1"/>
    <w:rsid w:val="00174AD4"/>
    <w:rPr>
      <w:rFonts w:ascii="Noto Sans" w:hAnsi="Noto Sans" w:cs="Noto Sans"/>
      <w:b/>
      <w:bCs/>
      <w:sz w:val="20"/>
      <w:szCs w:val="20"/>
      <w:lang w:bidi="it-IT"/>
    </w:rPr>
  </w:style>
  <w:style w:type="character" w:customStyle="1" w:styleId="UNITUSNomeCognomeCarattere">
    <w:name w:val="UNITUS Nome Cognome Carattere"/>
    <w:basedOn w:val="UNITUSTestoCarattere"/>
    <w:link w:val="UNITUSNomeCognome"/>
    <w:rsid w:val="0059259A"/>
    <w:rPr>
      <w:rFonts w:ascii="Noto Sans" w:hAnsi="Noto Sans" w:cs="Noto Sans"/>
      <w:b/>
      <w:bCs/>
      <w:color w:val="002272"/>
      <w:sz w:val="20"/>
      <w:szCs w:val="20"/>
      <w:lang w:bidi="it-IT"/>
    </w:rPr>
  </w:style>
  <w:style w:type="character" w:customStyle="1" w:styleId="UNITUSItalic">
    <w:name w:val="UNITUS Italic"/>
    <w:basedOn w:val="UNITUSTestoCarattere"/>
    <w:uiPriority w:val="1"/>
    <w:rsid w:val="00174AD4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UNITUSIncarico">
    <w:name w:val="UNITUS Incarico"/>
    <w:basedOn w:val="UNITUSTesto"/>
    <w:next w:val="UNITUSTesto"/>
    <w:link w:val="UNITUSIncaricoCarattere"/>
    <w:qFormat/>
    <w:rsid w:val="00AD7275"/>
    <w:pPr>
      <w:ind w:left="6236"/>
    </w:pPr>
    <w:rPr>
      <w:i/>
      <w:iCs/>
    </w:rPr>
  </w:style>
  <w:style w:type="character" w:customStyle="1" w:styleId="UNITUSIncaricoCarattere">
    <w:name w:val="UNITUS Incarico Carattere"/>
    <w:basedOn w:val="UNITUSTestoCarattere"/>
    <w:link w:val="UNITUSIncarico"/>
    <w:rsid w:val="00AD7275"/>
    <w:rPr>
      <w:rFonts w:ascii="Noto Sans" w:hAnsi="Noto Sans" w:cs="Noto Sans"/>
      <w:i/>
      <w:iCs/>
      <w:sz w:val="20"/>
      <w:szCs w:val="20"/>
      <w:lang w:bidi="it-IT"/>
    </w:rPr>
  </w:style>
  <w:style w:type="paragraph" w:customStyle="1" w:styleId="Stile1">
    <w:name w:val="Stile1"/>
    <w:basedOn w:val="UNITUSNomeCognome"/>
    <w:next w:val="UNITUSTesto"/>
    <w:link w:val="Stile1Carattere"/>
    <w:rsid w:val="00D53425"/>
    <w:rPr>
      <w:rFonts w:cstheme="minorBidi"/>
      <w:bCs w:val="0"/>
      <w:color w:val="auto"/>
      <w:szCs w:val="24"/>
      <w:lang w:bidi="ar-SA"/>
    </w:rPr>
  </w:style>
  <w:style w:type="character" w:customStyle="1" w:styleId="Stile1Carattere">
    <w:name w:val="Stile1 Carattere"/>
    <w:basedOn w:val="UNITUSNomeCognomeCarattere"/>
    <w:link w:val="Stile1"/>
    <w:rsid w:val="00D53425"/>
    <w:rPr>
      <w:rFonts w:ascii="Noto Sans" w:hAnsi="Noto Sans" w:cs="Noto Sans"/>
      <w:b/>
      <w:bCs w:val="0"/>
      <w:color w:val="002272"/>
      <w:sz w:val="20"/>
      <w:szCs w:val="20"/>
      <w:lang w:bidi="it-IT"/>
    </w:rPr>
  </w:style>
  <w:style w:type="table" w:customStyle="1" w:styleId="TableNormal">
    <w:name w:val="Table Normal"/>
    <w:uiPriority w:val="2"/>
    <w:semiHidden/>
    <w:unhideWhenUsed/>
    <w:qFormat/>
    <w:rsid w:val="000B48B3"/>
    <w:pPr>
      <w:widowControl w:val="0"/>
      <w:autoSpaceDE w:val="0"/>
      <w:autoSpaceDN w:val="0"/>
    </w:pPr>
    <w:rPr>
      <w:rFonts w:eastAsiaTheme="minorHAns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0B48B3"/>
    <w:pPr>
      <w:widowControl w:val="0"/>
      <w:autoSpaceDE w:val="0"/>
      <w:autoSpaceDN w:val="0"/>
      <w:spacing w:after="0"/>
      <w:ind w:right="0"/>
    </w:pPr>
    <w:rPr>
      <w:rFonts w:ascii="Times New Roman" w:eastAsia="Times New Roman" w:hAnsi="Times New Roman" w:cs="Times New Roman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B48B3"/>
    <w:rPr>
      <w:rFonts w:ascii="Times New Roman" w:eastAsia="Times New Roman" w:hAnsi="Times New Roman" w:cs="Times New Roman"/>
      <w:lang w:eastAsia="it-IT" w:bidi="it-IT"/>
    </w:rPr>
  </w:style>
  <w:style w:type="paragraph" w:customStyle="1" w:styleId="TableParagraph">
    <w:name w:val="Table Paragraph"/>
    <w:basedOn w:val="Normale"/>
    <w:uiPriority w:val="1"/>
    <w:qFormat/>
    <w:rsid w:val="000B48B3"/>
    <w:pPr>
      <w:widowControl w:val="0"/>
      <w:autoSpaceDE w:val="0"/>
      <w:autoSpaceDN w:val="0"/>
      <w:spacing w:after="0"/>
      <w:ind w:right="0"/>
    </w:pPr>
    <w:rPr>
      <w:rFonts w:ascii="Times New Roman" w:eastAsia="Times New Roman" w:hAnsi="Times New Roman" w:cs="Times New Roman"/>
      <w:sz w:val="22"/>
      <w:szCs w:val="22"/>
      <w:lang w:eastAsia="it-IT" w:bidi="it-IT"/>
    </w:rPr>
  </w:style>
  <w:style w:type="paragraph" w:customStyle="1" w:styleId="Default">
    <w:name w:val="Default"/>
    <w:rsid w:val="00434F6C"/>
    <w:pPr>
      <w:suppressAutoHyphens/>
    </w:pPr>
    <w:rPr>
      <w:rFonts w:ascii="Times New Roman" w:eastAsia="Calibri" w:hAnsi="Times New Roman" w:cs="Times New Roman"/>
      <w:color w:val="000000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ottorati@unitus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Carta%20intestata%20Righe.dotx" TargetMode="Externa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81176-7B76-480D-954C-7559E6215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3CBC56-D0C2-4C95-83FC-0F95D866C2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3DA2EC-68C9-4C94-AD7C-A9B5F46A07C9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2B5E0BAE-B837-4774-B3A3-8B9BA2F43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Righe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2025-09-25T13:41:00Z</dcterms:created>
  <dcterms:modified xsi:type="dcterms:W3CDTF">2025-09-30T13:53:00Z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